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71045" w14:textId="3AF55FB2" w:rsidR="003C3EBE" w:rsidRPr="005F7F31" w:rsidRDefault="003C3EBE" w:rsidP="007768DC">
      <w:pPr>
        <w:spacing w:line="360" w:lineRule="auto"/>
        <w:jc w:val="center"/>
        <w:rPr>
          <w:rFonts w:ascii="Arial" w:hAnsi="Arial" w:cs="Arial"/>
          <w:b/>
          <w:bCs/>
          <w:iCs/>
          <w:color w:val="92D050"/>
          <w:sz w:val="28"/>
          <w:szCs w:val="28"/>
          <w:lang w:val="de-DE"/>
          <w14:textFill>
            <w14:gradFill>
              <w14:gsLst>
                <w14:gs w14:pos="0">
                  <w14:srgbClr w14:val="92D050">
                    <w14:shade w14:val="30000"/>
                    <w14:satMod w14:val="115000"/>
                  </w14:srgbClr>
                </w14:gs>
                <w14:gs w14:pos="32000">
                  <w14:schemeClr w14:val="accent6"/>
                </w14:gs>
                <w14:gs w14:pos="100000">
                  <w14:srgbClr w14:val="92D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5F7F31">
        <w:rPr>
          <w:rFonts w:ascii="Arial" w:hAnsi="Arial" w:cs="Arial"/>
          <w:b/>
          <w:bCs/>
          <w:iCs/>
          <w:color w:val="92D050"/>
          <w:sz w:val="28"/>
          <w:szCs w:val="28"/>
          <w:lang w:val="de-DE"/>
          <w14:textFill>
            <w14:gradFill>
              <w14:gsLst>
                <w14:gs w14:pos="0">
                  <w14:srgbClr w14:val="92D050">
                    <w14:shade w14:val="30000"/>
                    <w14:satMod w14:val="115000"/>
                  </w14:srgbClr>
                </w14:gs>
                <w14:gs w14:pos="32000">
                  <w14:schemeClr w14:val="accent6"/>
                </w14:gs>
                <w14:gs w14:pos="100000">
                  <w14:srgbClr w14:val="92D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ANTRAG AUF UNTERSTÜTZUNG DURCH </w:t>
      </w:r>
      <w:r w:rsidR="00247EC3" w:rsidRPr="005F7F31">
        <w:rPr>
          <w:rFonts w:ascii="Arial" w:hAnsi="Arial" w:cs="Arial"/>
          <w:b/>
          <w:bCs/>
          <w:iCs/>
          <w:color w:val="92D050"/>
          <w:sz w:val="28"/>
          <w:szCs w:val="28"/>
          <w:lang w:val="de-DE"/>
          <w14:textFill>
            <w14:gradFill>
              <w14:gsLst>
                <w14:gs w14:pos="0">
                  <w14:srgbClr w14:val="92D050">
                    <w14:shade w14:val="30000"/>
                    <w14:satMod w14:val="115000"/>
                  </w14:srgbClr>
                </w14:gs>
                <w14:gs w14:pos="32000">
                  <w14:schemeClr w14:val="accent6"/>
                </w14:gs>
                <w14:gs w14:pos="100000">
                  <w14:srgbClr w14:val="92D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MOVIA.INFO</w:t>
      </w:r>
      <w:r w:rsidRPr="005F7F31">
        <w:rPr>
          <w:rFonts w:ascii="Arial" w:hAnsi="Arial" w:cs="Arial"/>
          <w:b/>
          <w:bCs/>
          <w:iCs/>
          <w:color w:val="92D050"/>
          <w:sz w:val="28"/>
          <w:szCs w:val="28"/>
          <w:lang w:val="de-DE"/>
          <w14:textFill>
            <w14:gradFill>
              <w14:gsLst>
                <w14:gs w14:pos="0">
                  <w14:srgbClr w14:val="92D050">
                    <w14:shade w14:val="30000"/>
                    <w14:satMod w14:val="115000"/>
                  </w14:srgbClr>
                </w14:gs>
                <w14:gs w14:pos="32000">
                  <w14:schemeClr w14:val="accent6"/>
                </w14:gs>
                <w14:gs w14:pos="100000">
                  <w14:srgbClr w14:val="92D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VoG </w:t>
      </w:r>
    </w:p>
    <w:p w14:paraId="6387D286" w14:textId="77777777" w:rsidR="003C3EBE" w:rsidRPr="005F7F31" w:rsidRDefault="003C3EBE" w:rsidP="007768DC">
      <w:pPr>
        <w:spacing w:line="360" w:lineRule="auto"/>
        <w:jc w:val="center"/>
        <w:rPr>
          <w:rFonts w:ascii="Arial" w:hAnsi="Arial" w:cs="Arial"/>
          <w:color w:val="92D050"/>
          <w:sz w:val="28"/>
          <w:szCs w:val="28"/>
          <w:lang w:val="de-DE"/>
          <w14:textFill>
            <w14:gradFill>
              <w14:gsLst>
                <w14:gs w14:pos="0">
                  <w14:srgbClr w14:val="92D050">
                    <w14:shade w14:val="30000"/>
                    <w14:satMod w14:val="115000"/>
                  </w14:srgbClr>
                </w14:gs>
                <w14:gs w14:pos="32000">
                  <w14:schemeClr w14:val="accent6"/>
                </w14:gs>
                <w14:gs w14:pos="100000">
                  <w14:srgbClr w14:val="92D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5F7F31">
        <w:rPr>
          <w:rFonts w:ascii="Arial" w:hAnsi="Arial" w:cs="Arial"/>
          <w:b/>
          <w:bCs/>
          <w:iCs/>
          <w:color w:val="92D050"/>
          <w:sz w:val="28"/>
          <w:szCs w:val="28"/>
          <w:lang w:val="de-DE"/>
          <w14:textFill>
            <w14:gradFill>
              <w14:gsLst>
                <w14:gs w14:pos="0">
                  <w14:srgbClr w14:val="92D050">
                    <w14:shade w14:val="30000"/>
                    <w14:satMod w14:val="115000"/>
                  </w14:srgbClr>
                </w14:gs>
                <w14:gs w14:pos="32000">
                  <w14:schemeClr w14:val="accent6"/>
                </w14:gs>
                <w14:gs w14:pos="100000">
                  <w14:srgbClr w14:val="92D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FÜR INITIATIVEN ZUR NACHHALTIGEN MOBILITÄT</w:t>
      </w:r>
    </w:p>
    <w:p w14:paraId="6CA44601" w14:textId="77777777" w:rsidR="003C3EBE" w:rsidRPr="00B16F53" w:rsidRDefault="003C3EBE" w:rsidP="003C3EBE">
      <w:pPr>
        <w:jc w:val="center"/>
        <w:rPr>
          <w:rFonts w:ascii="Arial" w:hAnsi="Arial" w:cs="Arial"/>
          <w:sz w:val="22"/>
          <w:szCs w:val="22"/>
          <w:lang w:val="de-DE"/>
        </w:rPr>
      </w:pPr>
    </w:p>
    <w:p w14:paraId="751E80B5" w14:textId="77777777" w:rsidR="003C3EBE" w:rsidRPr="00B16F53" w:rsidRDefault="003C3EBE" w:rsidP="003C3EBE">
      <w:pPr>
        <w:rPr>
          <w:rFonts w:ascii="Arial" w:hAnsi="Arial" w:cs="Arial"/>
          <w:sz w:val="22"/>
          <w:szCs w:val="22"/>
          <w:lang w:val="de-DE"/>
        </w:rPr>
      </w:pPr>
    </w:p>
    <w:p w14:paraId="2E3C92C5" w14:textId="77777777" w:rsidR="003C3EBE" w:rsidRPr="00224C1F" w:rsidRDefault="003C3EBE" w:rsidP="003C3EBE">
      <w:pPr>
        <w:tabs>
          <w:tab w:val="left" w:pos="0"/>
        </w:tabs>
        <w:rPr>
          <w:rFonts w:ascii="Arial" w:hAnsi="Arial" w:cs="Arial"/>
          <w:b/>
          <w:bCs/>
          <w:iCs/>
          <w:color w:val="92D050"/>
          <w:sz w:val="28"/>
          <w:szCs w:val="28"/>
          <w:lang w:val="de-DE"/>
          <w14:textFill>
            <w14:gradFill>
              <w14:gsLst>
                <w14:gs w14:pos="0">
                  <w14:srgbClr w14:val="92D050">
                    <w14:shade w14:val="30000"/>
                    <w14:satMod w14:val="115000"/>
                  </w14:srgbClr>
                </w14:gs>
                <w14:gs w14:pos="32000">
                  <w14:schemeClr w14:val="accent6"/>
                </w14:gs>
                <w14:gs w14:pos="100000">
                  <w14:srgbClr w14:val="92D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224C1F">
        <w:rPr>
          <w:rFonts w:ascii="Arial" w:hAnsi="Arial" w:cs="Arial"/>
          <w:b/>
          <w:bCs/>
          <w:iCs/>
          <w:color w:val="92D050"/>
          <w:sz w:val="28"/>
          <w:szCs w:val="28"/>
          <w:lang w:val="de-DE"/>
          <w14:textFill>
            <w14:gradFill>
              <w14:gsLst>
                <w14:gs w14:pos="0">
                  <w14:srgbClr w14:val="92D050">
                    <w14:shade w14:val="30000"/>
                    <w14:satMod w14:val="115000"/>
                  </w14:srgbClr>
                </w14:gs>
                <w14:gs w14:pos="32000">
                  <w14:schemeClr w14:val="accent6"/>
                </w14:gs>
                <w14:gs w14:pos="100000">
                  <w14:srgbClr w14:val="92D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ALLGEMEINE ANGABEN</w:t>
      </w:r>
    </w:p>
    <w:p w14:paraId="64D76283" w14:textId="77777777" w:rsidR="003C3EBE" w:rsidRPr="00224C1F" w:rsidRDefault="003C3EBE" w:rsidP="003C3EBE">
      <w:pPr>
        <w:rPr>
          <w:rFonts w:ascii="Arial" w:hAnsi="Arial" w:cs="Arial"/>
          <w:sz w:val="22"/>
          <w:szCs w:val="22"/>
          <w:lang w:val="de-DE"/>
        </w:rPr>
      </w:pPr>
    </w:p>
    <w:p w14:paraId="35EB185A" w14:textId="7ACC7648" w:rsidR="003C3EBE" w:rsidRPr="00224C1F" w:rsidRDefault="003C3EBE" w:rsidP="003C3EBE">
      <w:pPr>
        <w:tabs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  <w:u w:val="single"/>
          <w:lang w:val="de-DE"/>
        </w:rPr>
      </w:pPr>
      <w:r w:rsidRPr="00224C1F">
        <w:rPr>
          <w:rFonts w:ascii="Arial" w:hAnsi="Arial" w:cs="Arial"/>
          <w:sz w:val="22"/>
          <w:szCs w:val="22"/>
          <w:lang w:val="de-DE"/>
        </w:rPr>
        <w:t>Name der Gruppe, Organisation, Vereinigung:</w:t>
      </w:r>
      <w:r w:rsidRPr="00224C1F">
        <w:rPr>
          <w:rFonts w:ascii="Arial" w:hAnsi="Arial" w:cs="Arial"/>
          <w:sz w:val="22"/>
          <w:szCs w:val="22"/>
          <w:u w:val="single"/>
          <w:lang w:val="de-DE"/>
        </w:rPr>
        <w:t xml:space="preserve"> </w:t>
      </w:r>
      <w:sdt>
        <w:sdtPr>
          <w:rPr>
            <w:rFonts w:ascii="Arial" w:hAnsi="Arial" w:cs="Arial"/>
            <w:sz w:val="22"/>
            <w:szCs w:val="22"/>
            <w:u w:val="single"/>
            <w:lang w:val="fr-BE"/>
          </w:rPr>
          <w:alias w:val="Name Organisation"/>
          <w:tag w:val="Name Organisation"/>
          <w:id w:val="-1398284394"/>
          <w:placeholder>
            <w:docPart w:val="DefaultPlaceholder_-1854013440"/>
          </w:placeholder>
        </w:sdtPr>
        <w:sdtEndPr/>
        <w:sdtContent>
          <w:proofErr w:type="gramStart"/>
          <w:r w:rsidR="007C35F2" w:rsidRPr="00224C1F">
            <w:rPr>
              <w:rFonts w:ascii="Arial" w:hAnsi="Arial" w:cs="Arial"/>
              <w:i/>
              <w:iCs/>
              <w:sz w:val="22"/>
              <w:szCs w:val="22"/>
              <w:lang w:val="de-DE"/>
            </w:rPr>
            <w:t>Hier</w:t>
          </w:r>
          <w:proofErr w:type="gramEnd"/>
          <w:r w:rsidR="00736A73" w:rsidRPr="00224C1F">
            <w:rPr>
              <w:rFonts w:ascii="Arial" w:hAnsi="Arial" w:cs="Arial"/>
              <w:i/>
              <w:iCs/>
              <w:sz w:val="22"/>
              <w:szCs w:val="22"/>
              <w:lang w:val="de-DE"/>
            </w:rPr>
            <w:t xml:space="preserve"> den Text eingeben</w:t>
          </w:r>
          <w:r w:rsidR="007C35F2" w:rsidRPr="00224C1F">
            <w:rPr>
              <w:rFonts w:ascii="Arial" w:hAnsi="Arial" w:cs="Arial"/>
              <w:sz w:val="22"/>
              <w:szCs w:val="22"/>
              <w:u w:val="single"/>
              <w:lang w:val="de-DE"/>
            </w:rPr>
            <w:t xml:space="preserve"> </w:t>
          </w:r>
        </w:sdtContent>
      </w:sdt>
    </w:p>
    <w:p w14:paraId="17120998" w14:textId="5B147F65" w:rsidR="003C3EBE" w:rsidRPr="00224C1F" w:rsidRDefault="003C3EBE" w:rsidP="003C3EBE">
      <w:pPr>
        <w:tabs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  <w:u w:val="single"/>
          <w:lang w:val="de-DE"/>
        </w:rPr>
      </w:pPr>
      <w:r w:rsidRPr="00224C1F">
        <w:rPr>
          <w:rFonts w:ascii="Arial" w:hAnsi="Arial" w:cs="Arial"/>
          <w:sz w:val="22"/>
          <w:szCs w:val="22"/>
          <w:lang w:val="de-DE"/>
        </w:rPr>
        <w:t xml:space="preserve">Adresse: </w:t>
      </w:r>
      <w:sdt>
        <w:sdtPr>
          <w:rPr>
            <w:rFonts w:ascii="Arial" w:hAnsi="Arial" w:cs="Arial"/>
            <w:i/>
            <w:iCs/>
            <w:sz w:val="20"/>
            <w:lang w:val="de-DE"/>
          </w:rPr>
          <w:id w:val="-1294662621"/>
          <w:placeholder>
            <w:docPart w:val="947D7D7D6D8C47F7BE82EC331CC119F1"/>
          </w:placeholder>
          <w:text/>
        </w:sdtPr>
        <w:sdtEndPr/>
        <w:sdtContent>
          <w:proofErr w:type="gramStart"/>
          <w:r w:rsidR="00736A73" w:rsidRPr="00224C1F">
            <w:rPr>
              <w:rFonts w:ascii="Arial" w:hAnsi="Arial" w:cs="Arial"/>
              <w:i/>
              <w:iCs/>
              <w:sz w:val="20"/>
              <w:lang w:val="de-DE"/>
            </w:rPr>
            <w:t>Hier</w:t>
          </w:r>
          <w:proofErr w:type="gramEnd"/>
          <w:r w:rsidR="00736A73" w:rsidRPr="00224C1F">
            <w:rPr>
              <w:rFonts w:ascii="Arial" w:hAnsi="Arial" w:cs="Arial"/>
              <w:i/>
              <w:iCs/>
              <w:sz w:val="20"/>
              <w:lang w:val="de-DE"/>
            </w:rPr>
            <w:t xml:space="preserve"> </w:t>
          </w:r>
          <w:r w:rsidR="00ED4B20" w:rsidRPr="00224C1F">
            <w:rPr>
              <w:rFonts w:ascii="Arial" w:hAnsi="Arial" w:cs="Arial"/>
              <w:i/>
              <w:iCs/>
              <w:sz w:val="20"/>
              <w:lang w:val="de-DE"/>
            </w:rPr>
            <w:t xml:space="preserve">bitte </w:t>
          </w:r>
          <w:r w:rsidR="00736A73" w:rsidRPr="00224C1F">
            <w:rPr>
              <w:rFonts w:ascii="Arial" w:hAnsi="Arial" w:cs="Arial"/>
              <w:i/>
              <w:iCs/>
              <w:sz w:val="20"/>
              <w:lang w:val="de-DE"/>
            </w:rPr>
            <w:t>den Text eingeben</w:t>
          </w:r>
        </w:sdtContent>
      </w:sdt>
    </w:p>
    <w:p w14:paraId="2A06B7FB" w14:textId="2C08346B" w:rsidR="003C3EBE" w:rsidRPr="00224C1F" w:rsidRDefault="003C3EBE" w:rsidP="003C3EBE">
      <w:pPr>
        <w:tabs>
          <w:tab w:val="left" w:pos="8385"/>
        </w:tabs>
        <w:spacing w:line="360" w:lineRule="auto"/>
        <w:rPr>
          <w:rFonts w:ascii="Arial" w:hAnsi="Arial" w:cs="Arial"/>
          <w:sz w:val="22"/>
          <w:szCs w:val="22"/>
          <w:u w:val="single"/>
          <w:lang w:val="de-DE"/>
        </w:rPr>
      </w:pPr>
      <w:r w:rsidRPr="00224C1F">
        <w:rPr>
          <w:rFonts w:ascii="Arial" w:hAnsi="Arial" w:cs="Arial"/>
          <w:sz w:val="22"/>
          <w:szCs w:val="22"/>
          <w:u w:val="single"/>
          <w:lang w:val="de-DE"/>
        </w:rPr>
        <w:t>Tel</w:t>
      </w:r>
      <w:r w:rsidRPr="00224C1F">
        <w:rPr>
          <w:rFonts w:ascii="Arial" w:hAnsi="Arial" w:cs="Arial"/>
          <w:sz w:val="22"/>
          <w:szCs w:val="22"/>
          <w:lang w:val="de-DE"/>
        </w:rPr>
        <w:t xml:space="preserve">.: </w:t>
      </w:r>
      <w:sdt>
        <w:sdtPr>
          <w:rPr>
            <w:rFonts w:ascii="Arial" w:hAnsi="Arial" w:cs="Arial"/>
            <w:i/>
            <w:iCs/>
            <w:sz w:val="20"/>
            <w:lang w:val="de-DE"/>
          </w:rPr>
          <w:id w:val="-564338620"/>
          <w:placeholder>
            <w:docPart w:val="BDE30162036B48A5BC831CA209E0E728"/>
          </w:placeholder>
          <w:text/>
        </w:sdtPr>
        <w:sdtEndPr/>
        <w:sdtContent>
          <w:proofErr w:type="gramStart"/>
          <w:r w:rsidR="00ED4B20" w:rsidRPr="00224C1F">
            <w:rPr>
              <w:rFonts w:ascii="Arial" w:hAnsi="Arial" w:cs="Arial"/>
              <w:i/>
              <w:iCs/>
              <w:sz w:val="20"/>
              <w:lang w:val="de-DE"/>
            </w:rPr>
            <w:t>Hier</w:t>
          </w:r>
          <w:proofErr w:type="gramEnd"/>
          <w:r w:rsidR="00ED4B20" w:rsidRPr="00224C1F">
            <w:rPr>
              <w:rFonts w:ascii="Arial" w:hAnsi="Arial" w:cs="Arial"/>
              <w:i/>
              <w:iCs/>
              <w:sz w:val="20"/>
              <w:lang w:val="de-DE"/>
            </w:rPr>
            <w:t xml:space="preserve"> bitte den Text eingeben</w:t>
          </w:r>
        </w:sdtContent>
      </w:sdt>
    </w:p>
    <w:p w14:paraId="5ECCCEA8" w14:textId="48AD8EA3" w:rsidR="003C3EBE" w:rsidRPr="00224C1F" w:rsidRDefault="003C3EBE" w:rsidP="003C3EBE">
      <w:pPr>
        <w:tabs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  <w:u w:val="single"/>
          <w:lang w:val="de-DE"/>
        </w:rPr>
      </w:pPr>
      <w:r w:rsidRPr="00224C1F">
        <w:rPr>
          <w:rFonts w:ascii="Arial" w:hAnsi="Arial" w:cs="Arial"/>
          <w:sz w:val="22"/>
          <w:szCs w:val="22"/>
          <w:lang w:val="de-DE"/>
        </w:rPr>
        <w:t>E-Mail:</w:t>
      </w:r>
      <w:r w:rsidRPr="00224C1F">
        <w:rPr>
          <w:rFonts w:ascii="Arial" w:hAnsi="Arial" w:cs="Arial"/>
          <w:sz w:val="22"/>
          <w:szCs w:val="22"/>
          <w:u w:val="single"/>
          <w:lang w:val="de-DE"/>
        </w:rPr>
        <w:t xml:space="preserve"> </w:t>
      </w:r>
      <w:sdt>
        <w:sdtPr>
          <w:rPr>
            <w:rFonts w:ascii="Arial" w:hAnsi="Arial" w:cs="Arial"/>
            <w:i/>
            <w:iCs/>
            <w:sz w:val="20"/>
            <w:lang w:val="de-DE"/>
          </w:rPr>
          <w:id w:val="424776293"/>
          <w:placeholder>
            <w:docPart w:val="70F6440575B246FABE68269127069938"/>
          </w:placeholder>
          <w:text/>
        </w:sdtPr>
        <w:sdtEndPr/>
        <w:sdtContent>
          <w:proofErr w:type="gramStart"/>
          <w:r w:rsidR="00ED4B20" w:rsidRPr="00224C1F">
            <w:rPr>
              <w:rFonts w:ascii="Arial" w:hAnsi="Arial" w:cs="Arial"/>
              <w:i/>
              <w:iCs/>
              <w:sz w:val="20"/>
              <w:lang w:val="de-DE"/>
            </w:rPr>
            <w:t>Hier</w:t>
          </w:r>
          <w:proofErr w:type="gramEnd"/>
          <w:r w:rsidR="00ED4B20" w:rsidRPr="00224C1F">
            <w:rPr>
              <w:rFonts w:ascii="Arial" w:hAnsi="Arial" w:cs="Arial"/>
              <w:i/>
              <w:iCs/>
              <w:sz w:val="20"/>
              <w:lang w:val="de-DE"/>
            </w:rPr>
            <w:t xml:space="preserve"> bitte den Text eingeben</w:t>
          </w:r>
        </w:sdtContent>
      </w:sdt>
    </w:p>
    <w:p w14:paraId="7220DEE4" w14:textId="160CB7E7" w:rsidR="003C3EBE" w:rsidRPr="00224C1F" w:rsidRDefault="003C3EBE" w:rsidP="003C3EBE">
      <w:pPr>
        <w:tabs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  <w:u w:val="single"/>
          <w:lang w:val="de-DE"/>
        </w:rPr>
      </w:pPr>
      <w:r w:rsidRPr="00224C1F">
        <w:rPr>
          <w:rFonts w:ascii="Arial" w:hAnsi="Arial" w:cs="Arial"/>
          <w:sz w:val="22"/>
          <w:szCs w:val="22"/>
          <w:lang w:val="de-DE"/>
        </w:rPr>
        <w:t>Name und Adresse des Kontoinhabers:</w:t>
      </w:r>
      <w:r w:rsidRPr="00224C1F">
        <w:rPr>
          <w:rFonts w:ascii="Arial" w:hAnsi="Arial" w:cs="Arial"/>
          <w:sz w:val="22"/>
          <w:szCs w:val="22"/>
          <w:u w:val="single"/>
          <w:lang w:val="de-DE"/>
        </w:rPr>
        <w:t xml:space="preserve"> </w:t>
      </w:r>
      <w:sdt>
        <w:sdtPr>
          <w:rPr>
            <w:rFonts w:ascii="Arial" w:hAnsi="Arial" w:cs="Arial"/>
            <w:sz w:val="22"/>
            <w:szCs w:val="22"/>
            <w:u w:val="single"/>
            <w:lang w:val="fr-BE"/>
          </w:rPr>
          <w:id w:val="-150889755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i/>
                <w:iCs/>
                <w:sz w:val="20"/>
                <w:lang w:val="de-DE"/>
              </w:rPr>
              <w:id w:val="1467779515"/>
              <w:placeholder>
                <w:docPart w:val="0E62185BD7DD4770BABEA464E5BA3062"/>
              </w:placeholder>
              <w:text/>
            </w:sdtPr>
            <w:sdtEndPr/>
            <w:sdtContent>
              <w:proofErr w:type="gramStart"/>
              <w:r w:rsidR="00ED4B20" w:rsidRPr="00224C1F">
                <w:rPr>
                  <w:rFonts w:ascii="Arial" w:hAnsi="Arial" w:cs="Arial"/>
                  <w:i/>
                  <w:iCs/>
                  <w:sz w:val="20"/>
                  <w:lang w:val="de-DE"/>
                </w:rPr>
                <w:t>Hier</w:t>
              </w:r>
              <w:proofErr w:type="gramEnd"/>
              <w:r w:rsidR="00ED4B20" w:rsidRPr="00224C1F">
                <w:rPr>
                  <w:rFonts w:ascii="Arial" w:hAnsi="Arial" w:cs="Arial"/>
                  <w:i/>
                  <w:iCs/>
                  <w:sz w:val="20"/>
                  <w:lang w:val="de-DE"/>
                </w:rPr>
                <w:t xml:space="preserve"> bitte den Text eingeben</w:t>
              </w:r>
            </w:sdtContent>
          </w:sdt>
        </w:sdtContent>
      </w:sdt>
    </w:p>
    <w:p w14:paraId="3B5B23AB" w14:textId="77777777" w:rsidR="002A0ECC" w:rsidRPr="00224C1F" w:rsidRDefault="002A0ECC" w:rsidP="003C3EBE">
      <w:pPr>
        <w:tabs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  <w:u w:val="single"/>
          <w:lang w:val="de-DE"/>
        </w:rPr>
      </w:pPr>
    </w:p>
    <w:p w14:paraId="163C1961" w14:textId="431BEA90" w:rsidR="003C3EBE" w:rsidRPr="00224C1F" w:rsidRDefault="003C3EBE" w:rsidP="003C3EBE">
      <w:pPr>
        <w:tabs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  <w:lang w:val="de-DE"/>
        </w:rPr>
      </w:pPr>
      <w:r w:rsidRPr="00224C1F">
        <w:rPr>
          <w:rFonts w:ascii="Arial" w:hAnsi="Arial" w:cs="Arial"/>
          <w:sz w:val="22"/>
          <w:szCs w:val="22"/>
          <w:lang w:val="de-DE"/>
        </w:rPr>
        <w:t xml:space="preserve">Kontaktperson: </w:t>
      </w:r>
      <w:sdt>
        <w:sdtPr>
          <w:rPr>
            <w:rFonts w:ascii="Arial" w:hAnsi="Arial" w:cs="Arial"/>
            <w:i/>
            <w:iCs/>
            <w:sz w:val="20"/>
            <w:lang w:val="de-DE"/>
          </w:rPr>
          <w:id w:val="-380945404"/>
          <w:placeholder>
            <w:docPart w:val="8A594C01B38C4934B48026D3F5DD7700"/>
          </w:placeholder>
          <w:text/>
        </w:sdtPr>
        <w:sdtEndPr/>
        <w:sdtContent>
          <w:proofErr w:type="gramStart"/>
          <w:r w:rsidR="00ED4B20" w:rsidRPr="00224C1F">
            <w:rPr>
              <w:rFonts w:ascii="Arial" w:hAnsi="Arial" w:cs="Arial"/>
              <w:i/>
              <w:iCs/>
              <w:sz w:val="20"/>
              <w:lang w:val="de-DE"/>
            </w:rPr>
            <w:t>Hier</w:t>
          </w:r>
          <w:proofErr w:type="gramEnd"/>
          <w:r w:rsidR="00ED4B20" w:rsidRPr="00224C1F">
            <w:rPr>
              <w:rFonts w:ascii="Arial" w:hAnsi="Arial" w:cs="Arial"/>
              <w:i/>
              <w:iCs/>
              <w:sz w:val="20"/>
              <w:lang w:val="de-DE"/>
            </w:rPr>
            <w:t xml:space="preserve"> bitte den Text eingeben</w:t>
          </w:r>
        </w:sdtContent>
      </w:sdt>
    </w:p>
    <w:p w14:paraId="1AA65A8F" w14:textId="6C5501C2" w:rsidR="003C3EBE" w:rsidRPr="00224C1F" w:rsidRDefault="003C3EBE" w:rsidP="003C3EBE">
      <w:pPr>
        <w:rPr>
          <w:rFonts w:ascii="Arial" w:hAnsi="Arial" w:cs="Arial"/>
          <w:noProof/>
          <w:sz w:val="22"/>
          <w:szCs w:val="22"/>
          <w:lang w:val="de-DE"/>
        </w:rPr>
      </w:pPr>
      <w:r w:rsidRPr="00224C1F">
        <w:rPr>
          <w:rFonts w:ascii="Arial" w:hAnsi="Arial" w:cs="Arial"/>
          <w:sz w:val="22"/>
          <w:szCs w:val="22"/>
          <w:lang w:val="de-DE"/>
        </w:rPr>
        <w:t>Kontonummer:</w:t>
      </w:r>
      <w:r w:rsidRPr="00224C1F">
        <w:rPr>
          <w:rFonts w:ascii="Arial" w:hAnsi="Arial" w:cs="Arial"/>
          <w:sz w:val="22"/>
          <w:szCs w:val="22"/>
          <w:u w:val="single"/>
          <w:lang w:val="de-DE"/>
        </w:rPr>
        <w:t xml:space="preserve"> </w:t>
      </w:r>
      <w:sdt>
        <w:sdtPr>
          <w:rPr>
            <w:rFonts w:ascii="Arial" w:hAnsi="Arial" w:cs="Arial"/>
            <w:i/>
            <w:iCs/>
            <w:sz w:val="20"/>
            <w:lang w:val="de-DE"/>
          </w:rPr>
          <w:id w:val="-576365446"/>
          <w:placeholder>
            <w:docPart w:val="7BA6FCE84CA84752A4CE90F3548C4647"/>
          </w:placeholder>
          <w:text/>
        </w:sdtPr>
        <w:sdtEndPr/>
        <w:sdtContent>
          <w:proofErr w:type="gramStart"/>
          <w:r w:rsidR="00ED4B20" w:rsidRPr="00224C1F">
            <w:rPr>
              <w:rFonts w:ascii="Arial" w:hAnsi="Arial" w:cs="Arial"/>
              <w:i/>
              <w:iCs/>
              <w:sz w:val="20"/>
              <w:lang w:val="de-DE"/>
            </w:rPr>
            <w:t>Hier</w:t>
          </w:r>
          <w:proofErr w:type="gramEnd"/>
          <w:r w:rsidR="00ED4B20" w:rsidRPr="00224C1F">
            <w:rPr>
              <w:rFonts w:ascii="Arial" w:hAnsi="Arial" w:cs="Arial"/>
              <w:i/>
              <w:iCs/>
              <w:sz w:val="20"/>
              <w:lang w:val="de-DE"/>
            </w:rPr>
            <w:t xml:space="preserve"> bitte den Text eingeben</w:t>
          </w:r>
        </w:sdtContent>
      </w:sdt>
    </w:p>
    <w:p w14:paraId="7AECDBE3" w14:textId="77777777" w:rsidR="003C3EBE" w:rsidRPr="00224C1F" w:rsidRDefault="003C3EBE" w:rsidP="003C3EBE">
      <w:pPr>
        <w:rPr>
          <w:rFonts w:ascii="Arial" w:hAnsi="Arial" w:cs="Arial"/>
          <w:sz w:val="22"/>
          <w:szCs w:val="22"/>
          <w:lang w:val="de-DE"/>
        </w:rPr>
      </w:pPr>
    </w:p>
    <w:p w14:paraId="3E45C42D" w14:textId="77777777" w:rsidR="003C3EBE" w:rsidRPr="00224C1F" w:rsidRDefault="003C3EBE" w:rsidP="003C3EBE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de-DE"/>
        </w:rPr>
      </w:pPr>
    </w:p>
    <w:p w14:paraId="1583CB97" w14:textId="77777777" w:rsidR="003C3EBE" w:rsidRPr="00224C1F" w:rsidRDefault="003C3EBE" w:rsidP="003C3EBE">
      <w:pPr>
        <w:rPr>
          <w:rFonts w:ascii="Arial" w:hAnsi="Arial" w:cs="Arial"/>
          <w:sz w:val="22"/>
          <w:szCs w:val="22"/>
          <w:lang w:val="de-DE"/>
        </w:rPr>
      </w:pPr>
    </w:p>
    <w:p w14:paraId="7C262024" w14:textId="77777777" w:rsidR="003C3EBE" w:rsidRPr="00224C1F" w:rsidRDefault="003C3EBE" w:rsidP="003C3EBE">
      <w:pPr>
        <w:tabs>
          <w:tab w:val="left" w:pos="0"/>
        </w:tabs>
        <w:rPr>
          <w:rFonts w:ascii="Arial" w:hAnsi="Arial" w:cs="Arial"/>
          <w:b/>
          <w:bCs/>
          <w:i/>
          <w:iCs/>
          <w:color w:val="538135" w:themeColor="accent6" w:themeShade="BF"/>
          <w:sz w:val="22"/>
          <w:szCs w:val="22"/>
          <w:lang w:val="de-DE"/>
        </w:rPr>
      </w:pPr>
      <w:r w:rsidRPr="00224C1F">
        <w:rPr>
          <w:rFonts w:ascii="Arial" w:hAnsi="Arial" w:cs="Arial"/>
          <w:b/>
          <w:bCs/>
          <w:i/>
          <w:iCs/>
          <w:color w:val="538135" w:themeColor="accent6" w:themeShade="BF"/>
          <w:sz w:val="22"/>
          <w:szCs w:val="22"/>
          <w:lang w:val="de-DE"/>
        </w:rPr>
        <w:t xml:space="preserve">ANGABEN ZUR BISHERIGEN TÄTIGKEIT </w:t>
      </w:r>
      <w:bookmarkStart w:id="0" w:name="_Hlk3282054"/>
      <w:r w:rsidRPr="00224C1F">
        <w:rPr>
          <w:rFonts w:ascii="Arial" w:hAnsi="Arial" w:cs="Arial"/>
          <w:b/>
          <w:bCs/>
          <w:i/>
          <w:iCs/>
          <w:color w:val="538135" w:themeColor="accent6" w:themeShade="BF"/>
          <w:sz w:val="22"/>
          <w:szCs w:val="22"/>
          <w:lang w:val="de-DE"/>
        </w:rPr>
        <w:t>(max. ½ Seite)</w:t>
      </w:r>
      <w:bookmarkEnd w:id="0"/>
    </w:p>
    <w:sdt>
      <w:sdtPr>
        <w:rPr>
          <w:rFonts w:ascii="Arial" w:hAnsi="Arial" w:cs="Arial"/>
          <w:lang w:val="fr-BE"/>
        </w:rPr>
        <w:id w:val="-1898891432"/>
        <w:placeholder>
          <w:docPart w:val="CA214377808346D189724CA4512A3EEF"/>
        </w:placeholder>
      </w:sdtPr>
      <w:sdtEndPr/>
      <w:sdtContent>
        <w:p w14:paraId="619419A1" w14:textId="77777777" w:rsidR="005A6D1D" w:rsidRPr="00224C1F" w:rsidRDefault="005A6D1D" w:rsidP="005A6D1D">
          <w:pPr>
            <w:rPr>
              <w:rFonts w:ascii="Arial" w:hAnsi="Arial" w:cs="Arial"/>
              <w:lang w:val="de-DE"/>
            </w:rPr>
          </w:pPr>
          <w:r w:rsidRPr="00224C1F">
            <w:rPr>
              <w:rFonts w:ascii="Arial" w:hAnsi="Arial" w:cs="Arial"/>
              <w:lang w:val="de-DE"/>
            </w:rPr>
            <w:t>Beschreiben Sie die Aktivitäten/Aufgaben Ihrer Organisation</w:t>
          </w:r>
        </w:p>
        <w:p w14:paraId="5DABFF6F" w14:textId="44403259" w:rsidR="003C3EBE" w:rsidRPr="00224C1F" w:rsidRDefault="00DB7C78" w:rsidP="005A6D1D">
          <w:pPr>
            <w:rPr>
              <w:rFonts w:ascii="Arial" w:hAnsi="Arial" w:cs="Arial"/>
              <w:b/>
              <w:i/>
              <w:sz w:val="22"/>
              <w:szCs w:val="22"/>
              <w:lang w:val="fr-BE"/>
            </w:rPr>
          </w:pPr>
        </w:p>
      </w:sdtContent>
    </w:sdt>
    <w:sdt>
      <w:sdtPr>
        <w:rPr>
          <w:rFonts w:ascii="Arial" w:hAnsi="Arial" w:cs="Arial"/>
          <w:b/>
          <w:sz w:val="22"/>
          <w:szCs w:val="22"/>
          <w:u w:val="single"/>
          <w:lang w:val="fr-BE"/>
        </w:rPr>
        <w:id w:val="-1035109495"/>
        <w:placeholder>
          <w:docPart w:val="DefaultPlaceholder_-1854013440"/>
        </w:placeholder>
      </w:sdtPr>
      <w:sdtEndPr>
        <w:rPr>
          <w:i/>
          <w:u w:val="none"/>
        </w:rPr>
      </w:sdtEndPr>
      <w:sdtContent>
        <w:p w14:paraId="2A7336FE" w14:textId="259B8256" w:rsidR="003C3EBE" w:rsidRPr="00224C1F" w:rsidRDefault="00DB7C78" w:rsidP="003C3EBE">
          <w:pPr>
            <w:spacing w:line="360" w:lineRule="auto"/>
            <w:rPr>
              <w:rFonts w:ascii="Arial" w:hAnsi="Arial" w:cs="Arial"/>
              <w:b/>
              <w:sz w:val="22"/>
              <w:szCs w:val="22"/>
              <w:u w:val="single"/>
              <w:lang w:val="de-DE"/>
            </w:rPr>
          </w:pPr>
          <w:sdt>
            <w:sdtPr>
              <w:rPr>
                <w:rFonts w:ascii="Arial" w:hAnsi="Arial" w:cs="Arial"/>
                <w:lang w:val="de-DE"/>
              </w:rPr>
              <w:id w:val="612090741"/>
              <w:placeholder>
                <w:docPart w:val="CD1577215C1D476F8ADC262A5E6E2067"/>
              </w:placeholder>
              <w:text/>
            </w:sdtPr>
            <w:sdtEndPr/>
            <w:sdtContent>
              <w:r w:rsidR="005A6D1D" w:rsidRPr="00224C1F">
                <w:rPr>
                  <w:rFonts w:ascii="Arial" w:hAnsi="Arial" w:cs="Arial"/>
                  <w:lang w:val="de-DE"/>
                </w:rPr>
                <w:t>Hier bitte Aktivitäten/Aufgaben Ihrer Organisation eingeben</w:t>
              </w:r>
            </w:sdtContent>
          </w:sdt>
        </w:p>
        <w:p w14:paraId="211176CE" w14:textId="77777777" w:rsidR="003C3EBE" w:rsidRPr="00224C1F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6079015" w14:textId="77777777" w:rsidR="003C3EBE" w:rsidRPr="00224C1F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5B2F47E6" w14:textId="77777777" w:rsidR="003C3EBE" w:rsidRPr="00224C1F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FE62D54" w14:textId="77777777" w:rsidR="003C3EBE" w:rsidRPr="00224C1F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7C65C322" w14:textId="77777777" w:rsidR="003C3EBE" w:rsidRPr="00224C1F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66FBE476" w14:textId="77777777" w:rsidR="003C3EBE" w:rsidRPr="00224C1F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68787F79" w14:textId="77777777" w:rsidR="003C3EBE" w:rsidRPr="00224C1F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4874D14B" w14:textId="3B276263" w:rsidR="003C3EBE" w:rsidRPr="00224C1F" w:rsidRDefault="003C3EBE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318BCBC1" w14:textId="77777777" w:rsidR="001109AE" w:rsidRPr="00224C1F" w:rsidRDefault="001109AE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0BFA4723" w14:textId="77777777" w:rsidR="00B16F53" w:rsidRPr="00224C1F" w:rsidRDefault="00B16F53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40A5BBA8" w14:textId="77777777" w:rsidR="00B16F53" w:rsidRPr="00224C1F" w:rsidRDefault="00B16F53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3CDAF729" w14:textId="77777777" w:rsidR="00B16F53" w:rsidRPr="00224C1F" w:rsidRDefault="00B16F53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7CE78902" w14:textId="77777777" w:rsidR="00B16F53" w:rsidRPr="00224C1F" w:rsidRDefault="00B16F53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1F9BDC0A" w14:textId="77777777" w:rsidR="00B16F53" w:rsidRPr="00224C1F" w:rsidRDefault="00B16F53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3A2F797D" w14:textId="77777777" w:rsidR="001109AE" w:rsidRPr="00224C1F" w:rsidRDefault="001109AE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143CC153" w14:textId="77777777" w:rsidR="00050694" w:rsidRPr="00224C1F" w:rsidRDefault="00050694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6F04AB7D" w14:textId="77777777" w:rsidR="00050694" w:rsidRPr="00224C1F" w:rsidRDefault="00050694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5C98D351" w14:textId="77777777" w:rsidR="00050694" w:rsidRPr="00224C1F" w:rsidRDefault="00050694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1EFBE52D" w14:textId="77777777" w:rsidR="00050694" w:rsidRPr="00224C1F" w:rsidRDefault="00050694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7EE51BC3" w14:textId="77777777" w:rsidR="00050694" w:rsidRPr="00224C1F" w:rsidRDefault="00050694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2B7E0ACB" w14:textId="77777777" w:rsidR="00050694" w:rsidRPr="00224C1F" w:rsidRDefault="00050694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29793D37" w14:textId="77777777" w:rsidR="001109AE" w:rsidRPr="00224C1F" w:rsidRDefault="001109AE" w:rsidP="003C3EBE">
          <w:pPr>
            <w:rPr>
              <w:rFonts w:ascii="Arial" w:hAnsi="Arial" w:cs="Arial"/>
              <w:b/>
              <w:i/>
              <w:sz w:val="22"/>
              <w:szCs w:val="22"/>
              <w:lang w:val="de-DE"/>
            </w:rPr>
          </w:pPr>
        </w:p>
        <w:p w14:paraId="35C4AABB" w14:textId="77777777" w:rsidR="002A1CF5" w:rsidRPr="00224C1F" w:rsidRDefault="00DB7C78" w:rsidP="002A1CF5">
          <w:pPr>
            <w:rPr>
              <w:rFonts w:ascii="Arial" w:hAnsi="Arial" w:cs="Arial"/>
              <w:b/>
              <w:i/>
              <w:sz w:val="22"/>
              <w:szCs w:val="22"/>
              <w:lang w:val="fr-BE"/>
            </w:rPr>
          </w:pPr>
        </w:p>
      </w:sdtContent>
    </w:sdt>
    <w:p w14:paraId="448E0C8D" w14:textId="6B83AE5A" w:rsidR="003C3EBE" w:rsidRPr="00DE7D00" w:rsidRDefault="003C3EBE" w:rsidP="002A1CF5">
      <w:pPr>
        <w:rPr>
          <w:rFonts w:ascii="Arial" w:hAnsi="Arial" w:cs="Arial"/>
          <w:b/>
          <w:i/>
          <w:sz w:val="22"/>
          <w:szCs w:val="22"/>
          <w:lang w:val="de-DE"/>
        </w:rPr>
      </w:pPr>
      <w:r w:rsidRPr="00224C1F">
        <w:rPr>
          <w:rFonts w:ascii="Arial" w:hAnsi="Arial" w:cs="Arial"/>
          <w:b/>
          <w:bCs/>
          <w:i/>
          <w:iCs/>
          <w:color w:val="538135" w:themeColor="accent6" w:themeShade="BF"/>
          <w:sz w:val="22"/>
          <w:szCs w:val="22"/>
          <w:lang w:val="de-DE"/>
        </w:rPr>
        <w:lastRenderedPageBreak/>
        <w:t>ANGABEN ZU IHRER MOBILITÄTSINITIATIVE</w:t>
      </w:r>
    </w:p>
    <w:p w14:paraId="1884630E" w14:textId="5575A912" w:rsidR="003C3EBE" w:rsidRPr="00550D19" w:rsidRDefault="003C3EBE" w:rsidP="003C3EBE">
      <w:pPr>
        <w:tabs>
          <w:tab w:val="right" w:leader="dot" w:pos="8959"/>
        </w:tabs>
        <w:spacing w:line="360" w:lineRule="auto"/>
        <w:rPr>
          <w:rFonts w:ascii="Arial" w:hAnsi="Arial" w:cs="Arial"/>
          <w:b/>
          <w:bCs/>
          <w:i/>
          <w:iCs/>
          <w:sz w:val="22"/>
          <w:szCs w:val="22"/>
          <w:lang w:val="de-DE"/>
        </w:rPr>
      </w:pPr>
      <w:r w:rsidRPr="00550D19">
        <w:rPr>
          <w:rFonts w:ascii="Arial" w:hAnsi="Arial" w:cs="Arial"/>
          <w:b/>
          <w:bCs/>
          <w:i/>
          <w:iCs/>
          <w:sz w:val="22"/>
          <w:szCs w:val="22"/>
          <w:lang w:val="de-DE"/>
        </w:rPr>
        <w:t xml:space="preserve">Bitte beschreiben Sie Ihre </w:t>
      </w:r>
      <w:r w:rsidR="00DB27B6" w:rsidRPr="00550D19">
        <w:rPr>
          <w:rFonts w:ascii="Arial" w:hAnsi="Arial" w:cs="Arial"/>
          <w:b/>
          <w:bCs/>
          <w:i/>
          <w:iCs/>
          <w:sz w:val="22"/>
          <w:szCs w:val="22"/>
          <w:lang w:val="de-DE"/>
        </w:rPr>
        <w:t>Projektidee</w:t>
      </w:r>
      <w:r w:rsidRPr="00550D19">
        <w:rPr>
          <w:rFonts w:ascii="Arial" w:hAnsi="Arial" w:cs="Arial"/>
          <w:b/>
          <w:bCs/>
          <w:i/>
          <w:iCs/>
          <w:sz w:val="22"/>
          <w:szCs w:val="22"/>
          <w:lang w:val="de-DE"/>
        </w:rPr>
        <w:t xml:space="preserve"> (max. 1 Seite)</w:t>
      </w:r>
      <w:r w:rsidR="00771612" w:rsidRPr="00550D19">
        <w:rPr>
          <w:rFonts w:ascii="Arial" w:hAnsi="Arial" w:cs="Arial"/>
          <w:b/>
          <w:bCs/>
          <w:i/>
          <w:iCs/>
          <w:sz w:val="22"/>
          <w:szCs w:val="22"/>
          <w:lang w:val="de-DE"/>
        </w:rPr>
        <w:t xml:space="preserve"> </w:t>
      </w:r>
    </w:p>
    <w:sdt>
      <w:sdtPr>
        <w:rPr>
          <w:rFonts w:ascii="Arial" w:hAnsi="Arial" w:cs="Arial"/>
          <w:i/>
          <w:iCs/>
          <w:sz w:val="22"/>
          <w:szCs w:val="22"/>
          <w:lang w:val="de-DE"/>
        </w:rPr>
        <w:id w:val="-898815010"/>
        <w:placeholder>
          <w:docPart w:val="DefaultPlaceholder_-1854013440"/>
        </w:placeholder>
      </w:sdtPr>
      <w:sdtEndPr>
        <w:rPr>
          <w:i w:val="0"/>
          <w:iCs w:val="0"/>
        </w:rPr>
      </w:sdtEndPr>
      <w:sdtContent>
        <w:p w14:paraId="74B6AA25" w14:textId="707B8710" w:rsidR="00DB27B6" w:rsidRPr="00550D19" w:rsidRDefault="00550D19" w:rsidP="00DB27B6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i/>
              <w:iCs/>
              <w:sz w:val="22"/>
              <w:szCs w:val="22"/>
              <w:lang w:val="de-DE"/>
            </w:rPr>
          </w:pPr>
          <w:r w:rsidRPr="00550D19">
            <w:rPr>
              <w:rFonts w:ascii="Arial" w:hAnsi="Arial" w:cs="Arial"/>
              <w:i/>
              <w:iCs/>
              <w:sz w:val="22"/>
              <w:szCs w:val="22"/>
              <w:lang w:val="de-DE"/>
            </w:rPr>
            <w:t xml:space="preserve">Hier bitte </w:t>
          </w:r>
          <w:r w:rsidR="00DB27B6" w:rsidRPr="00550D19">
            <w:rPr>
              <w:rFonts w:ascii="Arial" w:hAnsi="Arial" w:cs="Arial"/>
              <w:i/>
              <w:iCs/>
              <w:sz w:val="22"/>
              <w:szCs w:val="22"/>
              <w:lang w:val="de-DE"/>
            </w:rPr>
            <w:t>Ihre Projektidee</w:t>
          </w:r>
          <w:r w:rsidRPr="00550D19">
            <w:rPr>
              <w:rFonts w:ascii="Arial" w:hAnsi="Arial" w:cs="Arial"/>
              <w:i/>
              <w:iCs/>
              <w:sz w:val="22"/>
              <w:szCs w:val="22"/>
              <w:lang w:val="de-DE"/>
            </w:rPr>
            <w:t xml:space="preserve"> beschreiben</w:t>
          </w:r>
        </w:p>
        <w:p w14:paraId="55A8AD7B" w14:textId="1EAA3093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6617F48B" w14:textId="77777777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5E7AAC9B" w14:textId="77777777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669AE627" w14:textId="77777777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4200013A" w14:textId="77777777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37423B8C" w14:textId="77777777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4AB24D9A" w14:textId="77777777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09D8A334" w14:textId="77777777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46EE8EF4" w14:textId="77777777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16D7DEFE" w14:textId="77777777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77822A50" w14:textId="77777777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6CA8E88D" w14:textId="77777777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21DC7D1B" w14:textId="77777777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0F21DC5B" w14:textId="77777777" w:rsidR="006C534A" w:rsidRPr="00224C1F" w:rsidRDefault="006C534A" w:rsidP="006C534A">
          <w:pPr>
            <w:overflowPunct/>
            <w:autoSpaceDE/>
            <w:autoSpaceDN/>
            <w:adjustRightInd/>
            <w:spacing w:after="160" w:line="259" w:lineRule="auto"/>
            <w:textAlignment w:val="auto"/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29D8BDCB" w14:textId="77777777" w:rsidR="003C3EBE" w:rsidRPr="00224C1F" w:rsidRDefault="003C3EBE" w:rsidP="003C3EBE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  <w:b/>
              <w:i/>
              <w:sz w:val="22"/>
              <w:szCs w:val="22"/>
              <w:u w:val="single"/>
              <w:lang w:val="de-DE"/>
            </w:rPr>
          </w:pPr>
        </w:p>
        <w:p w14:paraId="7AF5E6F0" w14:textId="77777777" w:rsidR="003C3EBE" w:rsidRPr="00224C1F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644F92B8" w14:textId="77777777" w:rsidR="006C534A" w:rsidRPr="00224C1F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6CCAD393" w14:textId="77777777" w:rsidR="006C534A" w:rsidRPr="00224C1F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C87492B" w14:textId="77777777" w:rsidR="006C534A" w:rsidRPr="00224C1F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46A98F5B" w14:textId="77777777" w:rsidR="003C3EBE" w:rsidRPr="00224C1F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71ED6DCC" w14:textId="77777777" w:rsidR="003C3EBE" w:rsidRPr="00224C1F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6F311FA4" w14:textId="77777777" w:rsidR="00B16F53" w:rsidRPr="00224C1F" w:rsidRDefault="00B16F53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E42A68A" w14:textId="77777777" w:rsidR="00B16F53" w:rsidRPr="00224C1F" w:rsidRDefault="00B16F53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C9A1FD9" w14:textId="77777777" w:rsidR="003C3EBE" w:rsidRPr="00224C1F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7FC4A1AB" w14:textId="77777777" w:rsidR="003C3EBE" w:rsidRPr="00224C1F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0E1B268F" w14:textId="77777777" w:rsidR="00050694" w:rsidRPr="00224C1F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7E77A966" w14:textId="77777777" w:rsidR="00050694" w:rsidRPr="00224C1F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5F5F6901" w14:textId="77777777" w:rsidR="00050694" w:rsidRPr="00224C1F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086114DD" w14:textId="77777777" w:rsidR="00050694" w:rsidRPr="00224C1F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76866C57" w14:textId="77777777" w:rsidR="00050694" w:rsidRPr="00224C1F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2D0816D" w14:textId="77777777" w:rsidR="00050694" w:rsidRPr="00224C1F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5CE91EC4" w14:textId="77777777" w:rsidR="00050694" w:rsidRPr="00224C1F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57B1528" w14:textId="77777777" w:rsidR="003C3EBE" w:rsidRPr="00224C1F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4DE77912" w14:textId="2D0EBEB4" w:rsidR="003C3EBE" w:rsidRPr="00224C1F" w:rsidRDefault="00DB7C78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</w:sdtContent>
    </w:sdt>
    <w:p w14:paraId="6DEB33C6" w14:textId="77777777" w:rsidR="0020408E" w:rsidRPr="00224C1F" w:rsidRDefault="0020408E" w:rsidP="003C3EBE">
      <w:pPr>
        <w:rPr>
          <w:rFonts w:ascii="Arial" w:hAnsi="Arial" w:cs="Arial"/>
          <w:sz w:val="22"/>
          <w:szCs w:val="22"/>
          <w:lang w:val="de-DE"/>
        </w:rPr>
      </w:pPr>
    </w:p>
    <w:p w14:paraId="601BE8B1" w14:textId="73715460" w:rsidR="006C534A" w:rsidRPr="00224C1F" w:rsidRDefault="006C534A" w:rsidP="003C3EBE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14:paraId="15F1C2CB" w14:textId="6E6FD232" w:rsidR="002A0ECC" w:rsidRPr="00224C1F" w:rsidRDefault="003C3EBE" w:rsidP="002A0ECC">
      <w:pPr>
        <w:tabs>
          <w:tab w:val="right" w:leader="dot" w:pos="8959"/>
        </w:tabs>
        <w:spacing w:line="360" w:lineRule="auto"/>
        <w:rPr>
          <w:rFonts w:ascii="Arial" w:hAnsi="Arial" w:cs="Arial"/>
          <w:b/>
          <w:sz w:val="22"/>
          <w:szCs w:val="22"/>
          <w:u w:val="single"/>
          <w:lang w:val="de-DE"/>
        </w:rPr>
      </w:pPr>
      <w:r w:rsidRPr="00224C1F">
        <w:rPr>
          <w:rFonts w:ascii="Arial" w:hAnsi="Arial" w:cs="Arial"/>
          <w:b/>
          <w:i/>
          <w:color w:val="538135" w:themeColor="accent6" w:themeShade="BF"/>
          <w:sz w:val="22"/>
          <w:szCs w:val="22"/>
          <w:lang w:val="de-DE"/>
        </w:rPr>
        <w:lastRenderedPageBreak/>
        <w:t xml:space="preserve">UNSERE </w:t>
      </w:r>
      <w:r w:rsidR="00EB7A70" w:rsidRPr="00224C1F">
        <w:rPr>
          <w:rFonts w:ascii="Arial" w:hAnsi="Arial" w:cs="Arial"/>
          <w:b/>
          <w:i/>
          <w:color w:val="538135" w:themeColor="accent6" w:themeShade="BF"/>
          <w:sz w:val="22"/>
          <w:szCs w:val="22"/>
          <w:lang w:val="de-DE"/>
        </w:rPr>
        <w:t xml:space="preserve">AUSWAHLKRITERIEN </w:t>
      </w:r>
      <w:r w:rsidR="00EB7A70" w:rsidRPr="00224C1F">
        <w:rPr>
          <w:rFonts w:ascii="Arial" w:hAnsi="Arial" w:cs="Arial"/>
          <w:b/>
          <w:sz w:val="22"/>
          <w:szCs w:val="22"/>
          <w:lang w:val="de-DE"/>
        </w:rPr>
        <w:t>(</w:t>
      </w:r>
      <w:r w:rsidR="002A0ECC" w:rsidRPr="00224C1F">
        <w:rPr>
          <w:rFonts w:ascii="Arial" w:hAnsi="Arial" w:cs="Arial"/>
          <w:bCs/>
          <w:sz w:val="22"/>
          <w:szCs w:val="22"/>
          <w:lang w:val="de-DE"/>
        </w:rPr>
        <w:t>max. ½ Seite)</w:t>
      </w:r>
    </w:p>
    <w:p w14:paraId="740142BE" w14:textId="77777777" w:rsidR="00D67416" w:rsidRPr="00224C1F" w:rsidRDefault="00D67416" w:rsidP="00D67416">
      <w:pPr>
        <w:tabs>
          <w:tab w:val="right" w:leader="dot" w:pos="8959"/>
        </w:tabs>
        <w:spacing w:line="360" w:lineRule="auto"/>
        <w:rPr>
          <w:rFonts w:ascii="Arial" w:eastAsiaTheme="minorHAnsi" w:hAnsi="Arial" w:cs="Arial"/>
          <w:b/>
          <w:bCs/>
          <w:sz w:val="22"/>
          <w:szCs w:val="22"/>
          <w:lang w:val="de-BE" w:eastAsia="en-US"/>
        </w:rPr>
      </w:pPr>
      <w:r w:rsidRPr="00224C1F">
        <w:rPr>
          <w:rFonts w:ascii="Arial" w:eastAsiaTheme="minorHAnsi" w:hAnsi="Arial" w:cs="Arial"/>
          <w:b/>
          <w:bCs/>
          <w:sz w:val="22"/>
          <w:szCs w:val="22"/>
          <w:lang w:val="de-BE" w:eastAsia="en-US"/>
        </w:rPr>
        <w:t>Innovation</w:t>
      </w:r>
    </w:p>
    <w:p w14:paraId="6F6A576D" w14:textId="77777777" w:rsidR="00D67416" w:rsidRPr="00224C1F" w:rsidRDefault="00D67416" w:rsidP="00D67416">
      <w:pPr>
        <w:tabs>
          <w:tab w:val="right" w:leader="dot" w:pos="8959"/>
        </w:tabs>
        <w:spacing w:line="360" w:lineRule="auto"/>
        <w:rPr>
          <w:rFonts w:ascii="Arial" w:eastAsiaTheme="minorHAnsi" w:hAnsi="Arial" w:cs="Arial"/>
          <w:bCs/>
          <w:sz w:val="22"/>
          <w:szCs w:val="22"/>
          <w:lang w:val="de-BE" w:eastAsia="en-US"/>
        </w:rPr>
      </w:pPr>
      <w:r w:rsidRPr="00224C1F">
        <w:rPr>
          <w:rFonts w:ascii="Arial" w:eastAsiaTheme="minorHAnsi" w:hAnsi="Arial" w:cs="Arial"/>
          <w:bCs/>
          <w:sz w:val="22"/>
          <w:szCs w:val="22"/>
          <w:lang w:val="de-BE" w:eastAsia="en-US"/>
        </w:rPr>
        <w:t>Innovation bedeutet: Es werden neue Ansätze vor Ort umgesetzt. Das kann etwas sein, das anderswo bereits funktioniert, hier aber noch nicht ausprobiert wurde – oder eine neue Kombination bestehender Ideen, die einen zusätzlichen Mehrwert schafft.</w:t>
      </w:r>
    </w:p>
    <w:p w14:paraId="5DA8D9B8" w14:textId="0B118D95" w:rsidR="00D67416" w:rsidRPr="00224C1F" w:rsidRDefault="00D67416" w:rsidP="00D67416">
      <w:pPr>
        <w:tabs>
          <w:tab w:val="right" w:leader="dot" w:pos="8959"/>
        </w:tabs>
        <w:spacing w:line="360" w:lineRule="auto"/>
        <w:rPr>
          <w:rFonts w:ascii="Arial" w:eastAsiaTheme="minorHAnsi" w:hAnsi="Arial" w:cs="Arial"/>
          <w:b/>
          <w:sz w:val="10"/>
          <w:szCs w:val="10"/>
          <w:lang w:val="de-BE" w:eastAsia="en-US"/>
        </w:rPr>
      </w:pPr>
    </w:p>
    <w:p w14:paraId="31B5620E" w14:textId="76C1FCF0" w:rsidR="00D67416" w:rsidRPr="00224C1F" w:rsidRDefault="00D67416" w:rsidP="00D67416">
      <w:pPr>
        <w:tabs>
          <w:tab w:val="right" w:leader="dot" w:pos="8959"/>
        </w:tabs>
        <w:spacing w:line="360" w:lineRule="auto"/>
        <w:rPr>
          <w:rFonts w:ascii="Arial" w:eastAsiaTheme="minorHAnsi" w:hAnsi="Arial" w:cs="Arial"/>
          <w:b/>
          <w:bCs/>
          <w:sz w:val="22"/>
          <w:szCs w:val="22"/>
          <w:lang w:val="de-BE" w:eastAsia="en-US"/>
        </w:rPr>
      </w:pPr>
      <w:r w:rsidRPr="00224C1F">
        <w:rPr>
          <w:rFonts w:ascii="Arial" w:eastAsiaTheme="minorHAnsi" w:hAnsi="Arial" w:cs="Arial"/>
          <w:b/>
          <w:bCs/>
          <w:sz w:val="22"/>
          <w:szCs w:val="22"/>
          <w:lang w:val="de-BE" w:eastAsia="en-US"/>
        </w:rPr>
        <w:t>Übertragbarkeit</w:t>
      </w:r>
    </w:p>
    <w:p w14:paraId="167F7061" w14:textId="77777777" w:rsidR="00D67416" w:rsidRPr="00224C1F" w:rsidRDefault="00D67416" w:rsidP="00D67416">
      <w:pPr>
        <w:tabs>
          <w:tab w:val="right" w:leader="dot" w:pos="8959"/>
        </w:tabs>
        <w:spacing w:line="360" w:lineRule="auto"/>
        <w:rPr>
          <w:rFonts w:ascii="Arial" w:eastAsiaTheme="minorHAnsi" w:hAnsi="Arial" w:cs="Arial"/>
          <w:bCs/>
          <w:sz w:val="22"/>
          <w:szCs w:val="22"/>
          <w:lang w:val="de-BE" w:eastAsia="en-US"/>
        </w:rPr>
      </w:pPr>
      <w:r w:rsidRPr="00224C1F">
        <w:rPr>
          <w:rFonts w:ascii="Arial" w:eastAsiaTheme="minorHAnsi" w:hAnsi="Arial" w:cs="Arial"/>
          <w:bCs/>
          <w:sz w:val="22"/>
          <w:szCs w:val="22"/>
          <w:lang w:val="de-BE" w:eastAsia="en-US"/>
        </w:rPr>
        <w:t>Übertragbarkeit bedeutet: Die im Projekt entwickelten Ansätze oder Ergebnisse sind so gestaltet, dass sie auch von anderen übernommen oder an andere Situationen angepasst werden können.</w:t>
      </w:r>
    </w:p>
    <w:p w14:paraId="3207030B" w14:textId="3B71537D" w:rsidR="00D67416" w:rsidRPr="00224C1F" w:rsidRDefault="00D67416" w:rsidP="00D67416">
      <w:pPr>
        <w:tabs>
          <w:tab w:val="right" w:leader="dot" w:pos="8959"/>
        </w:tabs>
        <w:spacing w:line="360" w:lineRule="auto"/>
        <w:rPr>
          <w:rFonts w:ascii="Arial" w:eastAsiaTheme="minorHAnsi" w:hAnsi="Arial" w:cs="Arial"/>
          <w:b/>
          <w:sz w:val="10"/>
          <w:szCs w:val="10"/>
          <w:lang w:val="de-BE" w:eastAsia="en-US"/>
        </w:rPr>
      </w:pPr>
    </w:p>
    <w:p w14:paraId="520C939D" w14:textId="6667F205" w:rsidR="00D67416" w:rsidRPr="00224C1F" w:rsidRDefault="00D67416" w:rsidP="00D67416">
      <w:pPr>
        <w:tabs>
          <w:tab w:val="right" w:leader="dot" w:pos="8959"/>
        </w:tabs>
        <w:spacing w:line="360" w:lineRule="auto"/>
        <w:rPr>
          <w:rFonts w:ascii="Arial" w:eastAsiaTheme="minorHAnsi" w:hAnsi="Arial" w:cs="Arial"/>
          <w:b/>
          <w:bCs/>
          <w:sz w:val="22"/>
          <w:szCs w:val="22"/>
          <w:lang w:val="de-BE" w:eastAsia="en-US"/>
        </w:rPr>
      </w:pPr>
      <w:r w:rsidRPr="00224C1F">
        <w:rPr>
          <w:rFonts w:ascii="Arial" w:eastAsiaTheme="minorHAnsi" w:hAnsi="Arial" w:cs="Arial"/>
          <w:b/>
          <w:bCs/>
          <w:sz w:val="22"/>
          <w:szCs w:val="22"/>
          <w:lang w:val="de-BE" w:eastAsia="en-US"/>
        </w:rPr>
        <w:t>Nachhaltigkeit</w:t>
      </w:r>
    </w:p>
    <w:p w14:paraId="4787C6FA" w14:textId="77777777" w:rsidR="00D67416" w:rsidRPr="00224C1F" w:rsidRDefault="00D67416" w:rsidP="00D67416">
      <w:pPr>
        <w:tabs>
          <w:tab w:val="right" w:leader="dot" w:pos="8959"/>
        </w:tabs>
        <w:spacing w:line="360" w:lineRule="auto"/>
        <w:rPr>
          <w:rFonts w:ascii="Arial" w:eastAsiaTheme="minorHAnsi" w:hAnsi="Arial" w:cs="Arial"/>
          <w:bCs/>
          <w:sz w:val="22"/>
          <w:szCs w:val="22"/>
          <w:lang w:val="de-BE" w:eastAsia="en-US"/>
        </w:rPr>
      </w:pPr>
      <w:r w:rsidRPr="00224C1F">
        <w:rPr>
          <w:rFonts w:ascii="Arial" w:eastAsiaTheme="minorHAnsi" w:hAnsi="Arial" w:cs="Arial"/>
          <w:bCs/>
          <w:sz w:val="22"/>
          <w:szCs w:val="22"/>
          <w:lang w:val="de-BE" w:eastAsia="en-US"/>
        </w:rPr>
        <w:t>Nachhaltigkeit bedeutet: Die positiven Wirkungen des Projekts bleiben auch nach Projektende bestehen, zum Beispiel weil Strukturen aufgebaut, Kompetenzen gestärkt oder Angebote langfristig weitergeführt werden.</w:t>
      </w:r>
    </w:p>
    <w:p w14:paraId="34AA7591" w14:textId="77777777" w:rsidR="00CA7333" w:rsidRDefault="00CA7333" w:rsidP="00CA7333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  <w:color w:val="538135" w:themeColor="accent6" w:themeShade="BF"/>
          <w:sz w:val="22"/>
          <w:szCs w:val="22"/>
          <w:lang w:val="de-DE"/>
        </w:rPr>
      </w:pPr>
    </w:p>
    <w:p w14:paraId="0D867552" w14:textId="4B6CC8B2" w:rsidR="00CA7333" w:rsidRPr="00FF471B" w:rsidRDefault="004028D1" w:rsidP="00CA7333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  <w:color w:val="538135" w:themeColor="accent6" w:themeShade="BF"/>
          <w:sz w:val="22"/>
          <w:szCs w:val="22"/>
          <w:lang w:val="de-DE"/>
        </w:rPr>
      </w:pPr>
      <w:proofErr w:type="gramStart"/>
      <w:r w:rsidRPr="00FF471B">
        <w:rPr>
          <w:rFonts w:ascii="Arial" w:hAnsi="Arial" w:cs="Arial"/>
          <w:b/>
          <w:i/>
          <w:color w:val="538135" w:themeColor="accent6" w:themeShade="BF"/>
          <w:szCs w:val="24"/>
          <w:lang w:val="de-DE"/>
        </w:rPr>
        <w:t>Innovation</w:t>
      </w:r>
      <w:r w:rsidR="00AE5744" w:rsidRPr="00FF471B">
        <w:rPr>
          <w:rFonts w:ascii="Arial" w:hAnsi="Arial" w:cs="Arial"/>
          <w:b/>
          <w:i/>
          <w:color w:val="538135" w:themeColor="accent6" w:themeShade="BF"/>
          <w:szCs w:val="24"/>
          <w:lang w:val="de-DE"/>
        </w:rPr>
        <w:t> :</w:t>
      </w:r>
      <w:proofErr w:type="gramEnd"/>
      <w:r w:rsidR="00AE5744" w:rsidRPr="00FF471B">
        <w:rPr>
          <w:rFonts w:ascii="Arial" w:hAnsi="Arial" w:cs="Arial"/>
          <w:b/>
          <w:i/>
          <w:color w:val="538135" w:themeColor="accent6" w:themeShade="BF"/>
          <w:szCs w:val="24"/>
          <w:lang w:val="de-DE"/>
        </w:rPr>
        <w:t xml:space="preserve"> Ist Ihre Projektidee innovativ?</w:t>
      </w:r>
      <w:r w:rsidR="00AE5744" w:rsidRPr="00182797">
        <w:rPr>
          <w:lang w:val="de-DE"/>
        </w:rPr>
        <w:t xml:space="preserve">  </w:t>
      </w:r>
      <w:r w:rsidR="00FF471B">
        <w:rPr>
          <w:lang w:val="de-DE"/>
        </w:rPr>
        <w:t>(</w:t>
      </w:r>
      <w:r w:rsidR="00AE5744" w:rsidRPr="00182797">
        <w:rPr>
          <w:lang w:val="de-DE"/>
        </w:rPr>
        <w:t>Max. ½ Seite)</w:t>
      </w:r>
    </w:p>
    <w:sdt>
      <w:sdtPr>
        <w:rPr>
          <w:rFonts w:ascii="Arial" w:hAnsi="Arial" w:cs="Arial"/>
          <w:sz w:val="22"/>
          <w:szCs w:val="22"/>
          <w:lang w:val="fr-BE"/>
        </w:rPr>
        <w:id w:val="-2048212200"/>
        <w:placeholder>
          <w:docPart w:val="DefaultPlaceholder_-1854013440"/>
        </w:placeholder>
      </w:sdtPr>
      <w:sdtEndPr/>
      <w:sdtContent>
        <w:p w14:paraId="41EF793F" w14:textId="59C36EB5" w:rsidR="00CA7333" w:rsidRPr="00CA7333" w:rsidRDefault="00DB7C78" w:rsidP="00CA7333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  <w:sz w:val="22"/>
              <w:szCs w:val="22"/>
              <w:lang w:val="de-DE"/>
            </w:rPr>
          </w:pPr>
          <w:sdt>
            <w:sdtPr>
              <w:rPr>
                <w:rFonts w:ascii="Arial" w:hAnsi="Arial" w:cs="Arial"/>
                <w:i/>
                <w:iCs/>
                <w:sz w:val="20"/>
                <w:lang w:val="de-DE"/>
              </w:rPr>
              <w:id w:val="1021744852"/>
              <w:placeholder>
                <w:docPart w:val="992BDFBECF934770811B00A7F530E82E"/>
              </w:placeholder>
              <w:text/>
            </w:sdtPr>
            <w:sdtEndPr/>
            <w:sdtContent>
              <w:r w:rsidR="00FF471B" w:rsidRPr="00224C1F">
                <w:rPr>
                  <w:rFonts w:ascii="Arial" w:hAnsi="Arial" w:cs="Arial"/>
                  <w:i/>
                  <w:iCs/>
                  <w:sz w:val="20"/>
                  <w:lang w:val="de-DE"/>
                </w:rPr>
                <w:t>Hier bitte den Text eingeben</w:t>
              </w:r>
            </w:sdtContent>
          </w:sdt>
        </w:p>
        <w:p w14:paraId="02C00E84" w14:textId="1B0B2E7F" w:rsidR="003C3EBE" w:rsidRPr="00ED4B20" w:rsidRDefault="003C3EBE" w:rsidP="003C3EBE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  <w:sz w:val="22"/>
              <w:szCs w:val="22"/>
              <w:lang w:val="de-DE"/>
            </w:rPr>
          </w:pPr>
        </w:p>
        <w:p w14:paraId="1CF99FD1" w14:textId="77777777" w:rsidR="003C3EBE" w:rsidRPr="00ED4B20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2F74E1CE" w14:textId="77777777" w:rsidR="003C3EBE" w:rsidRPr="00ED4B20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2077441" w14:textId="77777777" w:rsidR="003C3EBE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1C67FF42" w14:textId="77777777" w:rsidR="00050694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226AE888" w14:textId="77777777" w:rsidR="00050694" w:rsidRPr="00ED4B20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41888ED7" w14:textId="77777777" w:rsidR="00B16F53" w:rsidRPr="00ED4B20" w:rsidRDefault="00B16F53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62A51AC4" w14:textId="77777777" w:rsidR="00B16F53" w:rsidRPr="00ED4B20" w:rsidRDefault="00B16F53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7C91AC73" w14:textId="77777777" w:rsidR="00B16F53" w:rsidRPr="00ED4B20" w:rsidRDefault="00B16F53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1D71CAC8" w14:textId="77777777" w:rsidR="00B16F53" w:rsidRPr="00ED4B20" w:rsidRDefault="00B16F53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130091E4" w14:textId="77777777" w:rsidR="006C534A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66604FA1" w14:textId="77777777" w:rsidR="00050694" w:rsidRPr="00ED4B20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76163B0E" w14:textId="77777777" w:rsidR="006C534A" w:rsidRPr="00ED4B20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53924D86" w14:textId="77777777" w:rsidR="006C534A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191AF83A" w14:textId="77777777" w:rsidR="00050694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46C74FBD" w14:textId="77777777" w:rsidR="00050694" w:rsidRPr="00ED4B20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7089A3CD" w14:textId="77777777" w:rsidR="006C534A" w:rsidRPr="00ED4B20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0A8796A4" w14:textId="77777777" w:rsidR="006C534A" w:rsidRPr="00ED4B20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474E07A8" w14:textId="77777777" w:rsidR="006C534A" w:rsidRPr="00ED4B20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6303A1FA" w14:textId="2E047AC7" w:rsidR="003C3EBE" w:rsidRPr="00B16F53" w:rsidRDefault="00DB7C78" w:rsidP="003C3EBE">
          <w:pPr>
            <w:rPr>
              <w:rFonts w:ascii="Arial" w:hAnsi="Arial" w:cs="Arial"/>
              <w:sz w:val="22"/>
              <w:szCs w:val="22"/>
              <w:lang w:val="fr-BE"/>
            </w:rPr>
          </w:pPr>
        </w:p>
      </w:sdtContent>
    </w:sdt>
    <w:p w14:paraId="1D69CEC9" w14:textId="77777777" w:rsidR="003C3EBE" w:rsidRPr="002A0ECC" w:rsidRDefault="003C3EBE" w:rsidP="003C3EBE">
      <w:pPr>
        <w:rPr>
          <w:rFonts w:ascii="Arial" w:hAnsi="Arial" w:cs="Arial"/>
          <w:b/>
          <w:i/>
          <w:color w:val="538135" w:themeColor="accent6" w:themeShade="BF"/>
          <w:sz w:val="22"/>
          <w:szCs w:val="22"/>
        </w:rPr>
      </w:pPr>
    </w:p>
    <w:p w14:paraId="4E779225" w14:textId="77777777" w:rsidR="00665EED" w:rsidRDefault="00665EED" w:rsidP="003C3EBE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  <w:color w:val="538135" w:themeColor="accent6" w:themeShade="BF"/>
          <w:sz w:val="22"/>
          <w:szCs w:val="22"/>
          <w:lang w:val="de-DE"/>
        </w:rPr>
      </w:pPr>
    </w:p>
    <w:p w14:paraId="7B78B9F2" w14:textId="77777777" w:rsidR="00665EED" w:rsidRDefault="00665EED" w:rsidP="003C3EBE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  <w:color w:val="538135" w:themeColor="accent6" w:themeShade="BF"/>
          <w:sz w:val="22"/>
          <w:szCs w:val="22"/>
          <w:lang w:val="de-DE"/>
        </w:rPr>
      </w:pPr>
    </w:p>
    <w:p w14:paraId="66BAB6A4" w14:textId="77777777" w:rsidR="00665EED" w:rsidRDefault="00665EED" w:rsidP="003C3EBE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  <w:color w:val="538135" w:themeColor="accent6" w:themeShade="BF"/>
          <w:sz w:val="22"/>
          <w:szCs w:val="22"/>
          <w:lang w:val="de-DE"/>
        </w:rPr>
      </w:pPr>
    </w:p>
    <w:p w14:paraId="7F2EBC1F" w14:textId="618281CE" w:rsidR="003C3EBE" w:rsidRPr="00B16F53" w:rsidRDefault="003C3EBE" w:rsidP="003C3EBE">
      <w:pPr>
        <w:tabs>
          <w:tab w:val="right" w:leader="dot" w:pos="8959"/>
        </w:tabs>
        <w:spacing w:line="360" w:lineRule="auto"/>
        <w:rPr>
          <w:rFonts w:ascii="Arial" w:hAnsi="Arial" w:cs="Arial"/>
          <w:b/>
          <w:sz w:val="22"/>
          <w:szCs w:val="22"/>
          <w:lang w:val="de-DE"/>
        </w:rPr>
      </w:pPr>
      <w:r w:rsidRPr="002E5480">
        <w:rPr>
          <w:rFonts w:ascii="Arial" w:hAnsi="Arial" w:cs="Arial"/>
          <w:b/>
          <w:i/>
          <w:color w:val="538135" w:themeColor="accent6" w:themeShade="BF"/>
          <w:sz w:val="22"/>
          <w:szCs w:val="22"/>
          <w:lang w:val="de-DE"/>
        </w:rPr>
        <w:lastRenderedPageBreak/>
        <w:t>Übertragbarkeit: Kann man Ihre Initiative auf andere Bereiche/Gebiete übertragen?</w:t>
      </w:r>
      <w:r w:rsidRPr="00B16F53">
        <w:rPr>
          <w:rFonts w:ascii="Arial" w:hAnsi="Arial" w:cs="Arial"/>
          <w:b/>
          <w:sz w:val="22"/>
          <w:szCs w:val="22"/>
          <w:lang w:val="de-DE"/>
        </w:rPr>
        <w:t xml:space="preserve"> </w:t>
      </w:r>
      <w:r w:rsidRPr="002A0ECC">
        <w:rPr>
          <w:rFonts w:ascii="Arial" w:hAnsi="Arial" w:cs="Arial"/>
          <w:bCs/>
          <w:sz w:val="22"/>
          <w:szCs w:val="22"/>
          <w:lang w:val="de-DE"/>
        </w:rPr>
        <w:t>(max. ½ Seite)</w:t>
      </w:r>
    </w:p>
    <w:sdt>
      <w:sdtPr>
        <w:rPr>
          <w:rFonts w:ascii="Arial" w:hAnsi="Arial" w:cs="Arial"/>
          <w:sz w:val="22"/>
          <w:szCs w:val="22"/>
          <w:lang w:val="fr-BE"/>
        </w:rPr>
        <w:id w:val="1561602136"/>
        <w:placeholder>
          <w:docPart w:val="DefaultPlaceholder_-1854013440"/>
        </w:placeholder>
      </w:sdtPr>
      <w:sdtEndPr/>
      <w:sdtContent>
        <w:p w14:paraId="3EF3FFED" w14:textId="5C2DF218" w:rsidR="003C3EBE" w:rsidRPr="00665EED" w:rsidRDefault="00DB7C78" w:rsidP="003C3EBE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  <w:sz w:val="22"/>
              <w:szCs w:val="22"/>
              <w:lang w:val="de-DE"/>
            </w:rPr>
          </w:pPr>
          <w:sdt>
            <w:sdtPr>
              <w:rPr>
                <w:rFonts w:ascii="Arial" w:hAnsi="Arial" w:cs="Arial"/>
                <w:i/>
                <w:iCs/>
                <w:sz w:val="20"/>
                <w:lang w:val="de-DE"/>
              </w:rPr>
              <w:id w:val="-1729527633"/>
              <w:placeholder>
                <w:docPart w:val="8AFB8E6A7EB34B4CB1EE63A8C5E94CDE"/>
              </w:placeholder>
              <w:text/>
            </w:sdtPr>
            <w:sdtEndPr/>
            <w:sdtContent>
              <w:r w:rsidR="00491E32" w:rsidRPr="00491E32">
                <w:rPr>
                  <w:rFonts w:ascii="Arial" w:hAnsi="Arial" w:cs="Arial"/>
                  <w:i/>
                  <w:iCs/>
                  <w:sz w:val="20"/>
                  <w:lang w:val="de-DE"/>
                </w:rPr>
                <w:t>Hier</w:t>
              </w:r>
              <w:r w:rsidR="00ED4B20">
                <w:rPr>
                  <w:rFonts w:ascii="Arial" w:hAnsi="Arial" w:cs="Arial"/>
                  <w:i/>
                  <w:iCs/>
                  <w:sz w:val="20"/>
                  <w:lang w:val="de-DE"/>
                </w:rPr>
                <w:t xml:space="preserve"> bitte</w:t>
              </w:r>
              <w:r w:rsidR="00491E32" w:rsidRPr="00491E32">
                <w:rPr>
                  <w:rFonts w:ascii="Arial" w:hAnsi="Arial" w:cs="Arial"/>
                  <w:i/>
                  <w:iCs/>
                  <w:sz w:val="20"/>
                  <w:lang w:val="de-DE"/>
                </w:rPr>
                <w:t xml:space="preserve"> den Text eingeben</w:t>
              </w:r>
            </w:sdtContent>
          </w:sdt>
        </w:p>
        <w:p w14:paraId="31ADFAF2" w14:textId="77777777" w:rsidR="003C3EBE" w:rsidRPr="00665EED" w:rsidRDefault="003C3EBE" w:rsidP="003C3EBE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  <w:sz w:val="22"/>
              <w:szCs w:val="22"/>
              <w:lang w:val="de-DE"/>
            </w:rPr>
          </w:pPr>
        </w:p>
        <w:p w14:paraId="6BCA6B9B" w14:textId="77777777" w:rsidR="00050694" w:rsidRPr="00665EED" w:rsidRDefault="00050694" w:rsidP="003C3EBE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D4EA54E" w14:textId="77777777" w:rsidR="00050694" w:rsidRPr="00665EED" w:rsidRDefault="00050694" w:rsidP="003C3EBE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  <w:sz w:val="22"/>
              <w:szCs w:val="22"/>
              <w:lang w:val="de-DE"/>
            </w:rPr>
          </w:pPr>
        </w:p>
        <w:p w14:paraId="7A80D334" w14:textId="77777777" w:rsidR="003C3EBE" w:rsidRPr="00665EED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B33620F" w14:textId="77777777" w:rsidR="003C3EBE" w:rsidRPr="00665EED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D45B024" w14:textId="77777777" w:rsidR="003C3EBE" w:rsidRPr="00665EED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58334FD" w14:textId="77777777" w:rsidR="003C3EBE" w:rsidRPr="00665EED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05949492" w14:textId="30F7773F" w:rsidR="003C3EBE" w:rsidRPr="00665EED" w:rsidRDefault="003C3EBE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C9B5820" w14:textId="77777777" w:rsidR="00050694" w:rsidRPr="00665EED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7974D840" w14:textId="77777777" w:rsidR="00050694" w:rsidRPr="00665EED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121887BD" w14:textId="77777777" w:rsidR="00050694" w:rsidRPr="00665EED" w:rsidRDefault="00050694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276F7846" w14:textId="77777777" w:rsidR="006C534A" w:rsidRPr="00665EED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2A1BE45B" w14:textId="77777777" w:rsidR="006C534A" w:rsidRPr="00665EED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6A442CF8" w14:textId="77777777" w:rsidR="006C534A" w:rsidRPr="00665EED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586ED3F9" w14:textId="77777777" w:rsidR="006C534A" w:rsidRPr="00665EED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1445FC0C" w14:textId="77777777" w:rsidR="00C35A9C" w:rsidRPr="00665EED" w:rsidRDefault="00C35A9C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0863FB3" w14:textId="77777777" w:rsidR="00C35A9C" w:rsidRPr="00665EED" w:rsidRDefault="00C35A9C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C45B3DF" w14:textId="77777777" w:rsidR="006C534A" w:rsidRPr="00665EED" w:rsidRDefault="006C534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7064737B" w14:textId="77777777" w:rsidR="006C534A" w:rsidRPr="00B16F53" w:rsidRDefault="00DB7C78" w:rsidP="003C3EBE">
          <w:pPr>
            <w:rPr>
              <w:rFonts w:ascii="Arial" w:hAnsi="Arial" w:cs="Arial"/>
              <w:sz w:val="22"/>
              <w:szCs w:val="22"/>
              <w:lang w:val="fr-BE"/>
            </w:rPr>
          </w:pPr>
        </w:p>
      </w:sdtContent>
    </w:sdt>
    <w:p w14:paraId="54956181" w14:textId="77777777" w:rsidR="002F6E84" w:rsidRPr="00B16F53" w:rsidRDefault="002F6E84" w:rsidP="003C3EBE">
      <w:pPr>
        <w:tabs>
          <w:tab w:val="right" w:leader="dot" w:pos="8959"/>
        </w:tabs>
        <w:spacing w:line="360" w:lineRule="auto"/>
        <w:rPr>
          <w:rFonts w:ascii="Arial" w:hAnsi="Arial" w:cs="Arial"/>
          <w:b/>
          <w:sz w:val="22"/>
          <w:szCs w:val="22"/>
          <w:u w:val="single"/>
          <w:lang w:val="de-DE"/>
        </w:rPr>
      </w:pPr>
    </w:p>
    <w:p w14:paraId="1AD5BE52" w14:textId="71FE77DB" w:rsidR="00236CF7" w:rsidRPr="00B16F53" w:rsidRDefault="003C3EBE" w:rsidP="00236CF7">
      <w:pPr>
        <w:tabs>
          <w:tab w:val="left" w:pos="0"/>
        </w:tabs>
        <w:rPr>
          <w:rFonts w:ascii="Arial" w:hAnsi="Arial" w:cs="Arial"/>
          <w:b/>
          <w:bCs/>
          <w:i/>
          <w:iCs/>
          <w:sz w:val="22"/>
          <w:szCs w:val="22"/>
          <w:lang w:val="de-DE"/>
        </w:rPr>
      </w:pPr>
      <w:r w:rsidRPr="002A0ECC">
        <w:rPr>
          <w:rFonts w:ascii="Arial" w:hAnsi="Arial" w:cs="Arial"/>
          <w:b/>
          <w:color w:val="538135" w:themeColor="accent6" w:themeShade="BF"/>
          <w:sz w:val="22"/>
          <w:szCs w:val="22"/>
          <w:lang w:val="de-DE"/>
        </w:rPr>
        <w:t xml:space="preserve">Nachhaltigkeit: </w:t>
      </w:r>
      <w:r w:rsidR="00236CF7" w:rsidRPr="00236CF7">
        <w:rPr>
          <w:rFonts w:ascii="Arial" w:hAnsi="Arial" w:cs="Arial"/>
          <w:b/>
          <w:color w:val="538135" w:themeColor="accent6" w:themeShade="BF"/>
          <w:sz w:val="22"/>
          <w:szCs w:val="22"/>
          <w:lang w:val="de-DE"/>
        </w:rPr>
        <w:t>Wie sieht die langfristige Nutzung/Nutzen der In</w:t>
      </w:r>
      <w:r w:rsidR="00D354C7" w:rsidRPr="00D354C7">
        <w:rPr>
          <w:lang w:val="de-DE"/>
        </w:rPr>
        <w:t>i</w:t>
      </w:r>
      <w:proofErr w:type="spellStart"/>
      <w:r w:rsidR="00236CF7" w:rsidRPr="00236CF7">
        <w:rPr>
          <w:rFonts w:ascii="Arial" w:hAnsi="Arial" w:cs="Arial"/>
          <w:b/>
          <w:color w:val="538135" w:themeColor="accent6" w:themeShade="BF"/>
          <w:sz w:val="22"/>
          <w:szCs w:val="22"/>
          <w:lang w:val="de-DE"/>
        </w:rPr>
        <w:t>tiative</w:t>
      </w:r>
      <w:proofErr w:type="spellEnd"/>
      <w:r w:rsidR="00236CF7" w:rsidRPr="00236CF7">
        <w:rPr>
          <w:rFonts w:ascii="Arial" w:hAnsi="Arial" w:cs="Arial"/>
          <w:b/>
          <w:color w:val="538135" w:themeColor="accent6" w:themeShade="BF"/>
          <w:sz w:val="22"/>
          <w:szCs w:val="22"/>
          <w:lang w:val="de-DE"/>
        </w:rPr>
        <w:t xml:space="preserve"> aus?</w:t>
      </w:r>
    </w:p>
    <w:p w14:paraId="30146388" w14:textId="1488AEE2" w:rsidR="003C3EBE" w:rsidRPr="00B16F53" w:rsidRDefault="003C3EBE" w:rsidP="003C3EBE">
      <w:pPr>
        <w:tabs>
          <w:tab w:val="right" w:leader="dot" w:pos="8959"/>
        </w:tabs>
        <w:spacing w:line="360" w:lineRule="auto"/>
        <w:rPr>
          <w:rFonts w:ascii="Arial" w:hAnsi="Arial" w:cs="Arial"/>
          <w:b/>
          <w:sz w:val="22"/>
          <w:szCs w:val="22"/>
          <w:lang w:val="de-DE"/>
        </w:rPr>
      </w:pPr>
      <w:r w:rsidRPr="00B16F53">
        <w:rPr>
          <w:rFonts w:ascii="Arial" w:hAnsi="Arial" w:cs="Arial"/>
          <w:b/>
          <w:sz w:val="22"/>
          <w:szCs w:val="22"/>
          <w:lang w:val="de-DE"/>
        </w:rPr>
        <w:t>(max. ½ Seite)</w:t>
      </w:r>
    </w:p>
    <w:sdt>
      <w:sdtPr>
        <w:rPr>
          <w:rFonts w:ascii="Arial" w:hAnsi="Arial" w:cs="Arial"/>
          <w:b/>
          <w:bCs/>
          <w:i/>
          <w:iCs/>
          <w:sz w:val="22"/>
          <w:szCs w:val="22"/>
          <w:lang w:val="de-DE"/>
        </w:rPr>
        <w:id w:val="409744383"/>
        <w:placeholder>
          <w:docPart w:val="DefaultPlaceholder_-1854013440"/>
        </w:placeholder>
      </w:sdtPr>
      <w:sdtEndPr/>
      <w:sdtContent>
        <w:p w14:paraId="01472A52" w14:textId="2EF92F0C" w:rsidR="00D07D3D" w:rsidRPr="00B16F53" w:rsidRDefault="00DB7C78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  <w:sdt>
            <w:sdtPr>
              <w:rPr>
                <w:rFonts w:ascii="Arial" w:hAnsi="Arial" w:cs="Arial"/>
                <w:i/>
                <w:iCs/>
                <w:sz w:val="20"/>
                <w:lang w:val="de-DE"/>
              </w:rPr>
              <w:id w:val="-157770322"/>
              <w:placeholder>
                <w:docPart w:val="12749507CA9A4397951465ED5B0BDA52"/>
              </w:placeholder>
              <w:text/>
            </w:sdtPr>
            <w:sdtEndPr/>
            <w:sdtContent>
              <w:r w:rsidR="00491E32" w:rsidRPr="00491E32">
                <w:rPr>
                  <w:rFonts w:ascii="Arial" w:hAnsi="Arial" w:cs="Arial"/>
                  <w:i/>
                  <w:iCs/>
                  <w:sz w:val="20"/>
                  <w:lang w:val="de-DE"/>
                </w:rPr>
                <w:t>Hier</w:t>
              </w:r>
              <w:r w:rsidR="00ED4B20">
                <w:rPr>
                  <w:rFonts w:ascii="Arial" w:hAnsi="Arial" w:cs="Arial"/>
                  <w:i/>
                  <w:iCs/>
                  <w:sz w:val="20"/>
                  <w:lang w:val="de-DE"/>
                </w:rPr>
                <w:t xml:space="preserve"> bitte</w:t>
              </w:r>
              <w:r w:rsidR="00491E32" w:rsidRPr="00491E32">
                <w:rPr>
                  <w:rFonts w:ascii="Arial" w:hAnsi="Arial" w:cs="Arial"/>
                  <w:i/>
                  <w:iCs/>
                  <w:sz w:val="20"/>
                  <w:lang w:val="de-DE"/>
                </w:rPr>
                <w:t xml:space="preserve"> den Text eingeben</w:t>
              </w:r>
            </w:sdtContent>
          </w:sdt>
        </w:p>
        <w:p w14:paraId="084A9483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3F6B2C5A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1D4CF9FE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265A3B2D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16CDE945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24D214F5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44C5B9D5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1DC65AE6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769E2116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5B009295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7E3FC71D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3275FC21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51D338EE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268AC721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431CF1EA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787E7FEA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5A93B67D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1CEB3A11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5C5A8DFD" w14:textId="77777777" w:rsidR="00D07D3D" w:rsidRPr="00B16F53" w:rsidRDefault="00D07D3D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  <w:p w14:paraId="6B923EDB" w14:textId="7AE03722" w:rsidR="00BC2306" w:rsidRPr="00C0179F" w:rsidRDefault="00DB7C78" w:rsidP="003C3EBE">
          <w:pPr>
            <w:tabs>
              <w:tab w:val="left" w:pos="0"/>
            </w:tabs>
            <w:rPr>
              <w:rFonts w:ascii="Arial" w:hAnsi="Arial" w:cs="Arial"/>
              <w:b/>
              <w:bCs/>
              <w:i/>
              <w:iCs/>
              <w:sz w:val="22"/>
              <w:szCs w:val="22"/>
              <w:lang w:val="de-DE"/>
            </w:rPr>
          </w:pPr>
        </w:p>
      </w:sdtContent>
    </w:sdt>
    <w:p w14:paraId="62C3139B" w14:textId="77777777" w:rsidR="00050694" w:rsidRDefault="00050694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  <w:b/>
          <w:bCs/>
          <w:i/>
          <w:iCs/>
          <w:color w:val="538135" w:themeColor="accent6" w:themeShade="BF"/>
          <w:sz w:val="22"/>
          <w:szCs w:val="22"/>
          <w:lang w:val="de-DE"/>
        </w:rPr>
      </w:pPr>
      <w:r>
        <w:rPr>
          <w:rFonts w:ascii="Arial" w:hAnsi="Arial" w:cs="Arial"/>
          <w:b/>
          <w:bCs/>
          <w:i/>
          <w:iCs/>
          <w:color w:val="538135" w:themeColor="accent6" w:themeShade="BF"/>
          <w:sz w:val="22"/>
          <w:szCs w:val="22"/>
          <w:lang w:val="de-DE"/>
        </w:rPr>
        <w:br w:type="page"/>
      </w:r>
    </w:p>
    <w:p w14:paraId="687E5703" w14:textId="17DBB533" w:rsidR="003C3EBE" w:rsidRPr="002A0ECC" w:rsidRDefault="003C3EBE" w:rsidP="003C3EBE">
      <w:pPr>
        <w:tabs>
          <w:tab w:val="left" w:pos="0"/>
        </w:tabs>
        <w:rPr>
          <w:rFonts w:ascii="Arial" w:hAnsi="Arial" w:cs="Arial"/>
          <w:color w:val="538135" w:themeColor="accent6" w:themeShade="BF"/>
          <w:sz w:val="22"/>
          <w:szCs w:val="22"/>
          <w:lang w:val="de-DE"/>
        </w:rPr>
      </w:pPr>
      <w:r w:rsidRPr="002A0ECC">
        <w:rPr>
          <w:rFonts w:ascii="Arial" w:hAnsi="Arial" w:cs="Arial"/>
          <w:b/>
          <w:bCs/>
          <w:i/>
          <w:iCs/>
          <w:color w:val="538135" w:themeColor="accent6" w:themeShade="BF"/>
          <w:sz w:val="22"/>
          <w:szCs w:val="22"/>
          <w:lang w:val="de-DE"/>
        </w:rPr>
        <w:lastRenderedPageBreak/>
        <w:t>FINANZIELLER ANTRAG:</w:t>
      </w:r>
    </w:p>
    <w:p w14:paraId="51DD00E1" w14:textId="77777777" w:rsidR="003C3EBE" w:rsidRPr="00B16F53" w:rsidRDefault="003C3EBE" w:rsidP="003C3EBE">
      <w:pPr>
        <w:rPr>
          <w:rFonts w:ascii="Arial" w:hAnsi="Arial" w:cs="Arial"/>
          <w:sz w:val="22"/>
          <w:szCs w:val="22"/>
          <w:lang w:val="de-DE"/>
        </w:rPr>
      </w:pPr>
    </w:p>
    <w:p w14:paraId="26779C12" w14:textId="77777777" w:rsidR="003C3EBE" w:rsidRPr="00B16F53" w:rsidRDefault="003C3EBE" w:rsidP="003C3EBE">
      <w:pPr>
        <w:rPr>
          <w:rFonts w:ascii="Arial" w:hAnsi="Arial" w:cs="Arial"/>
          <w:sz w:val="22"/>
          <w:szCs w:val="22"/>
          <w:lang w:val="de-DE"/>
        </w:rPr>
      </w:pPr>
      <w:r w:rsidRPr="00B16F53">
        <w:rPr>
          <w:rFonts w:ascii="Arial" w:hAnsi="Arial" w:cs="Arial"/>
          <w:sz w:val="22"/>
          <w:szCs w:val="22"/>
          <w:lang w:val="de-DE"/>
        </w:rPr>
        <w:t>Haben Sie bei anderen Organisationen, Behörden, der Nationallotterie, bei Pfarren, Service-Clubs etc. bereits Anträge auf finanzielle Unterstützung eingereicht?</w:t>
      </w:r>
    </w:p>
    <w:p w14:paraId="341A25BF" w14:textId="77777777" w:rsidR="00171390" w:rsidRPr="00B16F53" w:rsidRDefault="00171390" w:rsidP="003C3EBE">
      <w:pPr>
        <w:rPr>
          <w:rFonts w:ascii="Arial" w:hAnsi="Arial" w:cs="Arial"/>
          <w:i/>
          <w:sz w:val="22"/>
          <w:szCs w:val="22"/>
          <w:lang w:val="de-DE"/>
        </w:rPr>
      </w:pPr>
    </w:p>
    <w:sdt>
      <w:sdtPr>
        <w:rPr>
          <w:rFonts w:ascii="Arial" w:hAnsi="Arial" w:cs="Arial"/>
          <w:sz w:val="22"/>
          <w:szCs w:val="22"/>
          <w:lang w:val="de-DE"/>
        </w:rPr>
        <w:alias w:val="Falls ja, bitte vermerken Sie den Namen und die erhaltenen Summen:"/>
        <w:tag w:val="Falls ja, bitte vermerken Sie den Namen und die erhaltenen Summen:"/>
        <w:id w:val="1928770228"/>
        <w:placeholder>
          <w:docPart w:val="DefaultPlaceholder_-1854013440"/>
        </w:placeholder>
      </w:sdtPr>
      <w:sdtEndPr/>
      <w:sdtContent>
        <w:p w14:paraId="1FFA7C30" w14:textId="4406B7BA" w:rsidR="003C3EBE" w:rsidRPr="00ED4B20" w:rsidRDefault="00DB7C78" w:rsidP="000257F9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  <w:sz w:val="22"/>
              <w:szCs w:val="22"/>
              <w:lang w:val="de-DE"/>
            </w:rPr>
          </w:pPr>
          <w:sdt>
            <w:sdtPr>
              <w:rPr>
                <w:rFonts w:ascii="Arial" w:hAnsi="Arial" w:cs="Arial"/>
                <w:i/>
                <w:iCs/>
                <w:sz w:val="20"/>
                <w:lang w:val="de-DE"/>
              </w:rPr>
              <w:id w:val="-1193226852"/>
              <w:placeholder>
                <w:docPart w:val="8BCC82363118430B9AF42A57C69F89DB"/>
              </w:placeholder>
              <w:text/>
            </w:sdtPr>
            <w:sdtEndPr/>
            <w:sdtContent>
              <w:r w:rsidR="000A706D" w:rsidRPr="00491E32">
                <w:rPr>
                  <w:rFonts w:ascii="Arial" w:hAnsi="Arial" w:cs="Arial"/>
                  <w:i/>
                  <w:iCs/>
                  <w:sz w:val="20"/>
                  <w:lang w:val="de-DE"/>
                </w:rPr>
                <w:t xml:space="preserve">Hier </w:t>
              </w:r>
              <w:r w:rsidR="00ED4B20">
                <w:rPr>
                  <w:rFonts w:ascii="Arial" w:hAnsi="Arial" w:cs="Arial"/>
                  <w:i/>
                  <w:iCs/>
                  <w:sz w:val="20"/>
                  <w:lang w:val="de-DE"/>
                </w:rPr>
                <w:t xml:space="preserve">bitte </w:t>
              </w:r>
              <w:r w:rsidR="000A706D" w:rsidRPr="00491E32">
                <w:rPr>
                  <w:rFonts w:ascii="Arial" w:hAnsi="Arial" w:cs="Arial"/>
                  <w:i/>
                  <w:iCs/>
                  <w:sz w:val="20"/>
                  <w:lang w:val="de-DE"/>
                </w:rPr>
                <w:t>den Text eingeben</w:t>
              </w:r>
            </w:sdtContent>
          </w:sdt>
        </w:p>
      </w:sdtContent>
    </w:sdt>
    <w:p w14:paraId="7527EFAF" w14:textId="77777777" w:rsidR="0052579A" w:rsidRPr="00ED4B20" w:rsidRDefault="0052579A" w:rsidP="003C3EBE">
      <w:pPr>
        <w:rPr>
          <w:rFonts w:ascii="Arial" w:hAnsi="Arial" w:cs="Arial"/>
          <w:sz w:val="22"/>
          <w:szCs w:val="22"/>
          <w:lang w:val="de-DE"/>
        </w:rPr>
      </w:pPr>
    </w:p>
    <w:p w14:paraId="677B01EB" w14:textId="2B6C5C52" w:rsidR="003C3EBE" w:rsidRPr="00946EA3" w:rsidRDefault="003C3EBE" w:rsidP="003C3EBE">
      <w:pPr>
        <w:rPr>
          <w:rFonts w:ascii="Arial" w:hAnsi="Arial" w:cs="Arial"/>
          <w:sz w:val="22"/>
          <w:szCs w:val="22"/>
          <w:lang w:val="de-DE"/>
        </w:rPr>
      </w:pPr>
      <w:r w:rsidRPr="00946EA3">
        <w:rPr>
          <w:rFonts w:ascii="Arial" w:hAnsi="Arial" w:cs="Arial"/>
          <w:sz w:val="22"/>
          <w:szCs w:val="22"/>
          <w:lang w:val="de-DE"/>
        </w:rPr>
        <w:t>Gesamt</w:t>
      </w:r>
      <w:r w:rsidR="00364F40" w:rsidRPr="00946EA3">
        <w:rPr>
          <w:rFonts w:ascii="Arial" w:hAnsi="Arial" w:cs="Arial"/>
          <w:sz w:val="22"/>
          <w:szCs w:val="22"/>
          <w:lang w:val="de-DE"/>
        </w:rPr>
        <w:t>summe</w:t>
      </w:r>
      <w:r w:rsidRPr="00946EA3">
        <w:rPr>
          <w:rFonts w:ascii="Arial" w:hAnsi="Arial" w:cs="Arial"/>
          <w:sz w:val="22"/>
          <w:szCs w:val="22"/>
          <w:lang w:val="de-DE"/>
        </w:rPr>
        <w:t xml:space="preserve"> der </w:t>
      </w:r>
      <w:proofErr w:type="gramStart"/>
      <w:r w:rsidR="00364F40" w:rsidRPr="00946EA3">
        <w:rPr>
          <w:rFonts w:ascii="Arial" w:hAnsi="Arial" w:cs="Arial"/>
          <w:sz w:val="22"/>
          <w:szCs w:val="22"/>
          <w:lang w:val="de-DE"/>
        </w:rPr>
        <w:t>Initiative :</w:t>
      </w:r>
      <w:proofErr w:type="gramEnd"/>
      <w:r w:rsidRPr="00946EA3">
        <w:rPr>
          <w:rFonts w:ascii="Arial" w:hAnsi="Arial" w:cs="Arial"/>
          <w:sz w:val="22"/>
          <w:szCs w:val="22"/>
          <w:lang w:val="de-DE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de-DE"/>
          </w:rPr>
          <w:alias w:val="Gesamtsumme"/>
          <w:tag w:val="Gesamtsumme"/>
          <w:id w:val="-1712951249"/>
          <w:placeholder>
            <w:docPart w:val="DefaultPlaceholder_-1854013440"/>
          </w:placeholder>
          <w15:color w:val="3366FF"/>
        </w:sdtPr>
        <w:sdtEndPr/>
        <w:sdtContent>
          <w:r w:rsidR="00946EA3" w:rsidRPr="002E5480">
            <w:rPr>
              <w:rFonts w:ascii="Arial" w:hAnsi="Arial" w:cs="Arial"/>
              <w:sz w:val="22"/>
              <w:szCs w:val="22"/>
              <w:lang w:val="de-DE"/>
            </w:rPr>
            <w:t xml:space="preserve">  </w:t>
          </w:r>
          <w:sdt>
            <w:sdtPr>
              <w:rPr>
                <w:rFonts w:ascii="Arial" w:hAnsi="Arial" w:cs="Arial"/>
                <w:sz w:val="22"/>
                <w:szCs w:val="22"/>
                <w:lang w:val="de-DE"/>
              </w:rPr>
              <w:id w:val="642777005"/>
              <w:placeholder>
                <w:docPart w:val="AAAF3D40D6914B7994807F781C87876A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i/>
                    <w:iCs/>
                    <w:sz w:val="20"/>
                    <w:lang w:val="de-DE"/>
                  </w:rPr>
                  <w:id w:val="19598100"/>
                  <w:placeholder>
                    <w:docPart w:val="05B7034A290749E98A36093A506E4AFB"/>
                  </w:placeholder>
                  <w:text/>
                </w:sdtPr>
                <w:sdtEndPr/>
                <w:sdtContent>
                  <w:proofErr w:type="gramStart"/>
                  <w:r w:rsidR="00946EA3" w:rsidRPr="00491E32">
                    <w:rPr>
                      <w:rFonts w:ascii="Arial" w:hAnsi="Arial" w:cs="Arial"/>
                      <w:i/>
                      <w:iCs/>
                      <w:sz w:val="20"/>
                      <w:lang w:val="de-DE"/>
                    </w:rPr>
                    <w:t>Hier</w:t>
                  </w:r>
                  <w:proofErr w:type="gramEnd"/>
                  <w:r w:rsidR="00946EA3" w:rsidRPr="00491E32">
                    <w:rPr>
                      <w:rFonts w:ascii="Arial" w:hAnsi="Arial" w:cs="Arial"/>
                      <w:i/>
                      <w:iCs/>
                      <w:sz w:val="20"/>
                      <w:lang w:val="de-DE"/>
                    </w:rPr>
                    <w:t xml:space="preserve"> </w:t>
                  </w:r>
                  <w:r w:rsidR="00946EA3">
                    <w:rPr>
                      <w:rFonts w:ascii="Arial" w:hAnsi="Arial" w:cs="Arial"/>
                      <w:i/>
                      <w:iCs/>
                      <w:sz w:val="20"/>
                      <w:lang w:val="de-DE"/>
                    </w:rPr>
                    <w:t xml:space="preserve">bitte </w:t>
                  </w:r>
                  <w:r w:rsidR="00946EA3" w:rsidRPr="00491E32">
                    <w:rPr>
                      <w:rFonts w:ascii="Arial" w:hAnsi="Arial" w:cs="Arial"/>
                      <w:i/>
                      <w:iCs/>
                      <w:sz w:val="20"/>
                      <w:lang w:val="de-DE"/>
                    </w:rPr>
                    <w:t>den Text eingeben</w:t>
                  </w:r>
                </w:sdtContent>
              </w:sdt>
            </w:sdtContent>
          </w:sdt>
          <w:r w:rsidR="00946EA3">
            <w:rPr>
              <w:rFonts w:ascii="Arial" w:hAnsi="Arial" w:cs="Arial"/>
              <w:sz w:val="22"/>
              <w:szCs w:val="22"/>
              <w:lang w:val="de-DE"/>
            </w:rPr>
            <w:t xml:space="preserve">  </w:t>
          </w:r>
        </w:sdtContent>
      </w:sdt>
    </w:p>
    <w:p w14:paraId="75059552" w14:textId="77777777" w:rsidR="003C3EBE" w:rsidRPr="00946EA3" w:rsidRDefault="003C3EBE" w:rsidP="003C3EBE">
      <w:pPr>
        <w:rPr>
          <w:rFonts w:ascii="Arial" w:hAnsi="Arial" w:cs="Arial"/>
          <w:sz w:val="22"/>
          <w:szCs w:val="22"/>
          <w:lang w:val="de-DE"/>
        </w:rPr>
      </w:pPr>
    </w:p>
    <w:p w14:paraId="4CFD74FB" w14:textId="383E65EC" w:rsidR="00B16F53" w:rsidRPr="00B16F53" w:rsidRDefault="003C3EBE" w:rsidP="003C3EBE">
      <w:pPr>
        <w:rPr>
          <w:rFonts w:ascii="Arial" w:hAnsi="Arial" w:cs="Arial"/>
          <w:sz w:val="22"/>
          <w:szCs w:val="22"/>
          <w:lang w:val="de-DE"/>
        </w:rPr>
      </w:pPr>
      <w:r w:rsidRPr="00B16F53">
        <w:rPr>
          <w:rFonts w:ascii="Arial" w:hAnsi="Arial" w:cs="Arial"/>
          <w:sz w:val="22"/>
          <w:szCs w:val="22"/>
          <w:lang w:val="de-DE"/>
        </w:rPr>
        <w:t xml:space="preserve">Höhe der beantragten finanziellen Förderung durch </w:t>
      </w:r>
      <w:r w:rsidR="00247EC3" w:rsidRPr="00B16F53">
        <w:rPr>
          <w:rFonts w:ascii="Arial" w:hAnsi="Arial" w:cs="Arial"/>
          <w:sz w:val="22"/>
          <w:szCs w:val="22"/>
          <w:lang w:val="de-DE"/>
        </w:rPr>
        <w:t>M</w:t>
      </w:r>
      <w:r w:rsidR="00665EED">
        <w:rPr>
          <w:rFonts w:ascii="Arial" w:hAnsi="Arial" w:cs="Arial"/>
          <w:sz w:val="22"/>
          <w:szCs w:val="22"/>
          <w:lang w:val="de-DE"/>
        </w:rPr>
        <w:t>oVia</w:t>
      </w:r>
      <w:r w:rsidRPr="00B16F53">
        <w:rPr>
          <w:rFonts w:ascii="Arial" w:hAnsi="Arial" w:cs="Arial"/>
          <w:sz w:val="22"/>
          <w:szCs w:val="22"/>
          <w:lang w:val="de-DE"/>
        </w:rPr>
        <w:t>:</w:t>
      </w:r>
    </w:p>
    <w:p w14:paraId="723E5BC7" w14:textId="62710F05" w:rsidR="003C3EBE" w:rsidRPr="00D95E7D" w:rsidRDefault="003C3EBE" w:rsidP="003C3EBE">
      <w:pPr>
        <w:rPr>
          <w:rFonts w:ascii="Arial" w:hAnsi="Arial" w:cs="Arial"/>
          <w:sz w:val="22"/>
          <w:szCs w:val="22"/>
          <w:lang w:val="de-DE"/>
        </w:rPr>
      </w:pPr>
      <w:r w:rsidRPr="002E5480">
        <w:rPr>
          <w:rFonts w:ascii="Arial" w:hAnsi="Arial" w:cs="Arial"/>
          <w:sz w:val="22"/>
          <w:szCs w:val="22"/>
          <w:lang w:val="de-DE"/>
        </w:rPr>
        <w:t xml:space="preserve"> </w:t>
      </w:r>
      <w:r w:rsidR="0052579A" w:rsidRPr="002E5480">
        <w:rPr>
          <w:rFonts w:ascii="Arial" w:hAnsi="Arial" w:cs="Arial"/>
          <w:sz w:val="22"/>
          <w:szCs w:val="22"/>
          <w:lang w:val="de-DE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de-DE"/>
          </w:rPr>
          <w:id w:val="-1476144880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i/>
                <w:iCs/>
                <w:sz w:val="20"/>
                <w:lang w:val="de-DE"/>
              </w:rPr>
              <w:id w:val="-2048972884"/>
              <w:placeholder>
                <w:docPart w:val="220F752F06CB4747A956AC50A08B877C"/>
              </w:placeholder>
              <w:text/>
            </w:sdtPr>
            <w:sdtEndPr/>
            <w:sdtContent>
              <w:r w:rsidR="000A706D" w:rsidRPr="00491E32">
                <w:rPr>
                  <w:rFonts w:ascii="Arial" w:hAnsi="Arial" w:cs="Arial"/>
                  <w:i/>
                  <w:iCs/>
                  <w:sz w:val="20"/>
                  <w:lang w:val="de-DE"/>
                </w:rPr>
                <w:t xml:space="preserve">Hier </w:t>
              </w:r>
              <w:r w:rsidR="00ED4B20">
                <w:rPr>
                  <w:rFonts w:ascii="Arial" w:hAnsi="Arial" w:cs="Arial"/>
                  <w:i/>
                  <w:iCs/>
                  <w:sz w:val="20"/>
                  <w:lang w:val="de-DE"/>
                </w:rPr>
                <w:t xml:space="preserve">bitte </w:t>
              </w:r>
              <w:r w:rsidR="000A706D" w:rsidRPr="00491E32">
                <w:rPr>
                  <w:rFonts w:ascii="Arial" w:hAnsi="Arial" w:cs="Arial"/>
                  <w:i/>
                  <w:iCs/>
                  <w:sz w:val="20"/>
                  <w:lang w:val="de-DE"/>
                </w:rPr>
                <w:t>den Text eingeben</w:t>
              </w:r>
            </w:sdtContent>
          </w:sdt>
        </w:sdtContent>
      </w:sdt>
    </w:p>
    <w:p w14:paraId="7371F4F0" w14:textId="77777777" w:rsidR="00BC2306" w:rsidRPr="00D95E7D" w:rsidRDefault="00BC2306" w:rsidP="003C3EBE">
      <w:pPr>
        <w:rPr>
          <w:rFonts w:ascii="Arial" w:hAnsi="Arial" w:cs="Arial"/>
          <w:sz w:val="22"/>
          <w:szCs w:val="22"/>
          <w:lang w:val="de-DE"/>
        </w:rPr>
      </w:pPr>
    </w:p>
    <w:p w14:paraId="75801C92" w14:textId="56862623" w:rsidR="003C3EBE" w:rsidRPr="00B16F53" w:rsidRDefault="003C3EBE" w:rsidP="003C3EBE">
      <w:pPr>
        <w:rPr>
          <w:rFonts w:ascii="Arial" w:hAnsi="Arial" w:cs="Arial"/>
          <w:sz w:val="22"/>
          <w:szCs w:val="22"/>
          <w:lang w:val="de-DE"/>
        </w:rPr>
      </w:pPr>
      <w:r w:rsidRPr="00B16F53">
        <w:rPr>
          <w:rFonts w:ascii="Arial" w:hAnsi="Arial" w:cs="Arial"/>
          <w:sz w:val="22"/>
          <w:szCs w:val="22"/>
          <w:lang w:val="de-DE"/>
        </w:rPr>
        <w:t xml:space="preserve">Zur Vervollständigung Ihres Antrags bitten wir Sie, die folgenden Unterlagen beizufügen: </w:t>
      </w:r>
      <w:r w:rsidRPr="00B16F53">
        <w:rPr>
          <w:rFonts w:ascii="Arial" w:hAnsi="Arial" w:cs="Arial"/>
          <w:i/>
          <w:sz w:val="22"/>
          <w:szCs w:val="22"/>
          <w:lang w:val="de-DE"/>
        </w:rPr>
        <w:t>Falls nicht verfügbar, bitte vermerken</w:t>
      </w:r>
    </w:p>
    <w:p w14:paraId="4ED50945" w14:textId="77777777" w:rsidR="003C3EBE" w:rsidRPr="00B16F53" w:rsidRDefault="003C3EBE" w:rsidP="003C3EBE">
      <w:pPr>
        <w:rPr>
          <w:rFonts w:ascii="Arial" w:hAnsi="Arial" w:cs="Arial"/>
          <w:sz w:val="22"/>
          <w:szCs w:val="22"/>
          <w:lang w:val="de-DE"/>
        </w:rPr>
      </w:pPr>
    </w:p>
    <w:p w14:paraId="5DD17C33" w14:textId="540C0D17" w:rsidR="003C3EBE" w:rsidRPr="00B16F53" w:rsidRDefault="00DB7C78" w:rsidP="003C3EBE">
      <w:pPr>
        <w:widowControl w:val="0"/>
        <w:suppressAutoHyphens/>
        <w:ind w:left="180"/>
        <w:rPr>
          <w:rFonts w:ascii="Arial" w:hAnsi="Arial" w:cs="Arial"/>
          <w:sz w:val="22"/>
          <w:szCs w:val="22"/>
          <w:lang w:val="de-DE"/>
        </w:rPr>
      </w:pPr>
      <w:sdt>
        <w:sdtPr>
          <w:rPr>
            <w:rFonts w:ascii="Arial" w:hAnsi="Arial" w:cs="Arial"/>
            <w:sz w:val="22"/>
            <w:szCs w:val="22"/>
            <w:lang w:val="de-DE"/>
          </w:rPr>
          <w:id w:val="190818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612" w:rsidRPr="00B16F53">
            <w:rPr>
              <w:rFonts w:ascii="MS Gothic" w:eastAsia="MS Gothic" w:hAnsi="MS Gothic" w:cs="Arial" w:hint="eastAsia"/>
              <w:sz w:val="22"/>
              <w:szCs w:val="22"/>
              <w:lang w:val="de-DE"/>
            </w:rPr>
            <w:t>☐</w:t>
          </w:r>
        </w:sdtContent>
      </w:sdt>
      <w:r w:rsidR="003C3EBE" w:rsidRPr="00B16F53">
        <w:rPr>
          <w:rFonts w:ascii="Arial" w:hAnsi="Arial" w:cs="Arial"/>
          <w:sz w:val="22"/>
          <w:szCs w:val="22"/>
          <w:lang w:val="de-DE"/>
        </w:rPr>
        <w:t>eine Bilanz des letzten Jahres</w:t>
      </w:r>
    </w:p>
    <w:p w14:paraId="48968C17" w14:textId="77777777" w:rsidR="003C3EBE" w:rsidRPr="00B16F53" w:rsidRDefault="00DB7C78" w:rsidP="003C3EBE">
      <w:pPr>
        <w:widowControl w:val="0"/>
        <w:suppressAutoHyphens/>
        <w:ind w:left="180"/>
        <w:rPr>
          <w:rFonts w:ascii="Arial" w:hAnsi="Arial" w:cs="Arial"/>
          <w:sz w:val="22"/>
          <w:szCs w:val="22"/>
          <w:lang w:val="de-DE"/>
        </w:rPr>
      </w:pPr>
      <w:sdt>
        <w:sdtPr>
          <w:rPr>
            <w:rFonts w:ascii="Arial" w:hAnsi="Arial" w:cs="Arial"/>
            <w:sz w:val="22"/>
            <w:szCs w:val="22"/>
            <w:lang w:val="de-DE"/>
          </w:rPr>
          <w:id w:val="279928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EBE" w:rsidRPr="00B16F53">
            <w:rPr>
              <w:rFonts w:ascii="MS Gothic" w:eastAsia="MS Gothic" w:hAnsi="MS Gothic" w:cs="Arial" w:hint="eastAsia"/>
              <w:sz w:val="22"/>
              <w:szCs w:val="22"/>
              <w:lang w:val="de-DE"/>
            </w:rPr>
            <w:t>☐</w:t>
          </w:r>
        </w:sdtContent>
      </w:sdt>
      <w:r w:rsidR="003C3EBE" w:rsidRPr="00B16F53">
        <w:rPr>
          <w:rFonts w:ascii="Arial" w:hAnsi="Arial" w:cs="Arial"/>
          <w:sz w:val="22"/>
          <w:szCs w:val="22"/>
          <w:lang w:val="de-DE"/>
        </w:rPr>
        <w:t>ein Budget des laufenden Jahres</w:t>
      </w:r>
    </w:p>
    <w:p w14:paraId="528926D8" w14:textId="77777777" w:rsidR="003C3EBE" w:rsidRPr="00B16F53" w:rsidRDefault="00DB7C78" w:rsidP="003C3EBE">
      <w:pPr>
        <w:widowControl w:val="0"/>
        <w:suppressAutoHyphens/>
        <w:ind w:left="180"/>
        <w:rPr>
          <w:rFonts w:ascii="Arial" w:hAnsi="Arial" w:cs="Arial"/>
          <w:sz w:val="22"/>
          <w:szCs w:val="22"/>
          <w:lang w:val="de-DE"/>
        </w:rPr>
      </w:pPr>
      <w:sdt>
        <w:sdtPr>
          <w:rPr>
            <w:rFonts w:ascii="Arial" w:hAnsi="Arial" w:cs="Arial"/>
            <w:sz w:val="22"/>
            <w:szCs w:val="22"/>
            <w:lang w:val="de-DE"/>
          </w:rPr>
          <w:id w:val="-186752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EBE" w:rsidRPr="00B16F53">
            <w:rPr>
              <w:rFonts w:ascii="MS Gothic" w:eastAsia="MS Gothic" w:hAnsi="MS Gothic" w:cs="Arial" w:hint="eastAsia"/>
              <w:sz w:val="22"/>
              <w:szCs w:val="22"/>
              <w:lang w:val="de-DE"/>
            </w:rPr>
            <w:t>☐</w:t>
          </w:r>
        </w:sdtContent>
      </w:sdt>
      <w:r w:rsidR="003C3EBE" w:rsidRPr="00B16F53">
        <w:rPr>
          <w:rFonts w:ascii="Arial" w:hAnsi="Arial" w:cs="Arial"/>
          <w:sz w:val="22"/>
          <w:szCs w:val="22"/>
          <w:lang w:val="de-DE"/>
        </w:rPr>
        <w:t>einen Tätigkeitsbericht</w:t>
      </w:r>
    </w:p>
    <w:p w14:paraId="72A41A29" w14:textId="77777777" w:rsidR="003C3EBE" w:rsidRPr="00B16F53" w:rsidRDefault="00DB7C78" w:rsidP="003C3EBE">
      <w:pPr>
        <w:widowControl w:val="0"/>
        <w:suppressAutoHyphens/>
        <w:ind w:left="180"/>
        <w:rPr>
          <w:rFonts w:ascii="Arial" w:hAnsi="Arial" w:cs="Arial"/>
          <w:sz w:val="22"/>
          <w:szCs w:val="22"/>
          <w:lang w:val="de-DE"/>
        </w:rPr>
      </w:pPr>
      <w:sdt>
        <w:sdtPr>
          <w:rPr>
            <w:rFonts w:ascii="Arial" w:hAnsi="Arial" w:cs="Arial"/>
            <w:sz w:val="22"/>
            <w:szCs w:val="22"/>
            <w:lang w:val="de-DE"/>
          </w:rPr>
          <w:id w:val="134720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EBE" w:rsidRPr="00B16F53">
            <w:rPr>
              <w:rFonts w:ascii="MS Gothic" w:eastAsia="MS Gothic" w:hAnsi="MS Gothic" w:cs="Arial" w:hint="eastAsia"/>
              <w:sz w:val="22"/>
              <w:szCs w:val="22"/>
              <w:lang w:val="de-DE"/>
            </w:rPr>
            <w:t>☐</w:t>
          </w:r>
        </w:sdtContent>
      </w:sdt>
      <w:r w:rsidR="003C3EBE" w:rsidRPr="00B16F53">
        <w:rPr>
          <w:rFonts w:ascii="Arial" w:hAnsi="Arial" w:cs="Arial"/>
          <w:sz w:val="22"/>
          <w:szCs w:val="22"/>
          <w:lang w:val="de-DE"/>
        </w:rPr>
        <w:t>die Statuten</w:t>
      </w:r>
    </w:p>
    <w:p w14:paraId="1C8C941A" w14:textId="77777777" w:rsidR="003C3EBE" w:rsidRPr="00B16F53" w:rsidRDefault="003C3EBE" w:rsidP="003C3EBE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de-DE"/>
        </w:rPr>
      </w:pPr>
    </w:p>
    <w:p w14:paraId="581A7100" w14:textId="77777777" w:rsidR="003C3EBE" w:rsidRPr="00B16F53" w:rsidRDefault="003C3EBE" w:rsidP="003C3EBE">
      <w:pPr>
        <w:rPr>
          <w:rFonts w:ascii="Arial" w:hAnsi="Arial" w:cs="Arial"/>
          <w:sz w:val="22"/>
          <w:szCs w:val="22"/>
          <w:lang w:val="de-DE"/>
        </w:rPr>
      </w:pPr>
    </w:p>
    <w:p w14:paraId="096DF8C0" w14:textId="254CA6D0" w:rsidR="003C3EBE" w:rsidRPr="002A0ECC" w:rsidRDefault="003C3EBE" w:rsidP="003C3EBE">
      <w:pPr>
        <w:rPr>
          <w:rFonts w:ascii="Arial" w:hAnsi="Arial" w:cs="Arial"/>
          <w:color w:val="7030A0"/>
          <w:sz w:val="22"/>
          <w:szCs w:val="22"/>
          <w:lang w:val="de-DE"/>
        </w:rPr>
      </w:pPr>
      <w:r w:rsidRPr="002A0ECC">
        <w:rPr>
          <w:rFonts w:ascii="Arial" w:hAnsi="Arial" w:cs="Arial"/>
          <w:b/>
          <w:bCs/>
          <w:i/>
          <w:iCs/>
          <w:caps/>
          <w:color w:val="7030A0"/>
          <w:sz w:val="22"/>
          <w:szCs w:val="22"/>
          <w:lang w:val="de-DE"/>
        </w:rPr>
        <w:t xml:space="preserve">EINE UNTERSTÜTZUNG VON </w:t>
      </w:r>
      <w:r w:rsidR="00247EC3" w:rsidRPr="002A0ECC">
        <w:rPr>
          <w:rFonts w:ascii="Arial" w:hAnsi="Arial" w:cs="Arial"/>
          <w:b/>
          <w:bCs/>
          <w:i/>
          <w:iCs/>
          <w:color w:val="7030A0"/>
          <w:sz w:val="22"/>
          <w:szCs w:val="22"/>
          <w:lang w:val="de-DE"/>
        </w:rPr>
        <w:t>MOVIA.INFO</w:t>
      </w:r>
      <w:r w:rsidRPr="002A0ECC">
        <w:rPr>
          <w:rFonts w:ascii="Arial" w:hAnsi="Arial" w:cs="Arial"/>
          <w:b/>
          <w:bCs/>
          <w:i/>
          <w:iCs/>
          <w:color w:val="7030A0"/>
          <w:sz w:val="22"/>
          <w:szCs w:val="22"/>
          <w:lang w:val="de-DE"/>
        </w:rPr>
        <w:t xml:space="preserve"> BEDEUTET…</w:t>
      </w:r>
    </w:p>
    <w:p w14:paraId="5AEC98DE" w14:textId="77777777" w:rsidR="003C3EBE" w:rsidRPr="00B16F53" w:rsidRDefault="003C3EBE" w:rsidP="003C3EBE">
      <w:pPr>
        <w:pStyle w:val="Textkrper-Zeileneinzug"/>
        <w:ind w:left="0"/>
        <w:rPr>
          <w:rFonts w:ascii="Arial" w:hAnsi="Arial" w:cs="Arial"/>
          <w:szCs w:val="22"/>
        </w:rPr>
      </w:pPr>
    </w:p>
    <w:p w14:paraId="41B1628D" w14:textId="77777777" w:rsidR="003C3EBE" w:rsidRPr="00B16F53" w:rsidRDefault="003C3EBE" w:rsidP="003C3EBE">
      <w:pPr>
        <w:pStyle w:val="Textkrper-Zeileneinzug"/>
        <w:ind w:left="0"/>
        <w:rPr>
          <w:rFonts w:ascii="Arial" w:hAnsi="Arial" w:cs="Arial"/>
          <w:szCs w:val="22"/>
        </w:rPr>
      </w:pPr>
      <w:proofErr w:type="gramStart"/>
      <w:r w:rsidRPr="00B16F53">
        <w:rPr>
          <w:rFonts w:ascii="Arial" w:hAnsi="Arial" w:cs="Arial"/>
          <w:szCs w:val="22"/>
        </w:rPr>
        <w:t>…</w:t>
      </w:r>
      <w:proofErr w:type="gramEnd"/>
      <w:r w:rsidRPr="00B16F53">
        <w:rPr>
          <w:rFonts w:ascii="Arial" w:hAnsi="Arial" w:cs="Arial"/>
          <w:szCs w:val="22"/>
        </w:rPr>
        <w:t xml:space="preserve"> dass wir Ihre gezahlten Rechnungen, unter Berücksichtigung des Leitfadens für Begünstigte, bis zur vereinbarten Summe zurückerstatten.</w:t>
      </w:r>
    </w:p>
    <w:p w14:paraId="4D1E9643" w14:textId="77777777" w:rsidR="003C3EBE" w:rsidRPr="00B16F53" w:rsidRDefault="003C3EBE" w:rsidP="003C3EBE">
      <w:pPr>
        <w:pStyle w:val="Textkrper-Zeileneinzug"/>
        <w:ind w:left="0"/>
        <w:rPr>
          <w:rFonts w:ascii="Arial" w:hAnsi="Arial" w:cs="Arial"/>
          <w:szCs w:val="22"/>
        </w:rPr>
      </w:pPr>
    </w:p>
    <w:p w14:paraId="2977566B" w14:textId="77777777" w:rsidR="003C3EBE" w:rsidRPr="00B16F53" w:rsidRDefault="003C3EBE" w:rsidP="003C3EBE">
      <w:pPr>
        <w:pStyle w:val="Textkrper-Zeileneinzug"/>
        <w:ind w:left="0"/>
        <w:rPr>
          <w:rFonts w:ascii="Arial" w:hAnsi="Arial" w:cs="Arial"/>
          <w:szCs w:val="22"/>
        </w:rPr>
      </w:pPr>
      <w:proofErr w:type="gramStart"/>
      <w:r w:rsidRPr="00B16F53">
        <w:rPr>
          <w:rFonts w:ascii="Arial" w:hAnsi="Arial" w:cs="Arial"/>
          <w:szCs w:val="22"/>
        </w:rPr>
        <w:t>…</w:t>
      </w:r>
      <w:proofErr w:type="gramEnd"/>
      <w:r w:rsidRPr="00B16F53">
        <w:rPr>
          <w:rFonts w:ascii="Arial" w:hAnsi="Arial" w:cs="Arial"/>
          <w:szCs w:val="22"/>
        </w:rPr>
        <w:t xml:space="preserve"> dass Sie einen Kurzbericht über die Projektumsetzung erstellen und wir Ihre Initiative der Bevölkerung im Rahmen einer Informationskampagne vorstellen. </w:t>
      </w:r>
    </w:p>
    <w:p w14:paraId="623B04AF" w14:textId="77777777" w:rsidR="003C3EBE" w:rsidRPr="00B16F53" w:rsidRDefault="003C3EBE" w:rsidP="003C3EBE">
      <w:pPr>
        <w:pStyle w:val="Textkrper-Zeileneinzug"/>
        <w:ind w:left="0"/>
        <w:rPr>
          <w:rFonts w:ascii="Arial" w:hAnsi="Arial" w:cs="Arial"/>
          <w:szCs w:val="22"/>
        </w:rPr>
      </w:pPr>
    </w:p>
    <w:p w14:paraId="0D2FA829" w14:textId="4D73CD67" w:rsidR="003C3EBE" w:rsidRPr="00B16F53" w:rsidRDefault="003C3EBE" w:rsidP="003C3EBE">
      <w:pPr>
        <w:pStyle w:val="Textkrper-Zeileneinzug"/>
        <w:ind w:left="0"/>
        <w:rPr>
          <w:rFonts w:ascii="Arial" w:hAnsi="Arial" w:cs="Arial"/>
          <w:szCs w:val="22"/>
        </w:rPr>
      </w:pPr>
      <w:proofErr w:type="gramStart"/>
      <w:r w:rsidRPr="00B16F53">
        <w:rPr>
          <w:rFonts w:ascii="Arial" w:hAnsi="Arial" w:cs="Arial"/>
          <w:szCs w:val="22"/>
        </w:rPr>
        <w:t>…</w:t>
      </w:r>
      <w:proofErr w:type="gramEnd"/>
      <w:r w:rsidRPr="00B16F53">
        <w:rPr>
          <w:rFonts w:ascii="Arial" w:hAnsi="Arial" w:cs="Arial"/>
          <w:szCs w:val="22"/>
        </w:rPr>
        <w:t xml:space="preserve"> dass Sie auf allen Veröffentlichungen, die das Projekt betreffen, auf die finanzielle Unterstützung durch </w:t>
      </w:r>
      <w:r w:rsidR="00247EC3" w:rsidRPr="00B16F53">
        <w:rPr>
          <w:rFonts w:ascii="Arial" w:hAnsi="Arial" w:cs="Arial"/>
          <w:szCs w:val="22"/>
        </w:rPr>
        <w:t>M</w:t>
      </w:r>
      <w:r w:rsidR="00475F30">
        <w:rPr>
          <w:rFonts w:ascii="Arial" w:hAnsi="Arial" w:cs="Arial"/>
          <w:szCs w:val="22"/>
        </w:rPr>
        <w:t>ovia</w:t>
      </w:r>
      <w:r w:rsidRPr="00B16F53">
        <w:rPr>
          <w:rFonts w:ascii="Arial" w:hAnsi="Arial" w:cs="Arial"/>
          <w:szCs w:val="22"/>
        </w:rPr>
        <w:t xml:space="preserve"> im Rahmen von LEADER hinweisen (entsprechend </w:t>
      </w:r>
      <w:proofErr w:type="gramStart"/>
      <w:r w:rsidRPr="00B16F53">
        <w:rPr>
          <w:rFonts w:ascii="Arial" w:hAnsi="Arial" w:cs="Arial"/>
          <w:szCs w:val="22"/>
        </w:rPr>
        <w:t>des Leitfadens</w:t>
      </w:r>
      <w:proofErr w:type="gramEnd"/>
      <w:r w:rsidRPr="00B16F53">
        <w:rPr>
          <w:rFonts w:ascii="Arial" w:hAnsi="Arial" w:cs="Arial"/>
          <w:szCs w:val="22"/>
        </w:rPr>
        <w:t xml:space="preserve"> für Begünstigte).</w:t>
      </w:r>
    </w:p>
    <w:p w14:paraId="7852E6A9" w14:textId="77777777" w:rsidR="003C3EBE" w:rsidRPr="00B16F53" w:rsidRDefault="003C3EBE" w:rsidP="003C3EBE">
      <w:pPr>
        <w:pStyle w:val="Textkrper-Zeileneinzug"/>
        <w:ind w:left="0"/>
        <w:rPr>
          <w:rFonts w:ascii="Arial" w:hAnsi="Arial" w:cs="Arial"/>
          <w:szCs w:val="22"/>
        </w:rPr>
      </w:pPr>
    </w:p>
    <w:p w14:paraId="1F67E353" w14:textId="77777777" w:rsidR="003C3EBE" w:rsidRPr="00B16F53" w:rsidRDefault="003C3EBE" w:rsidP="003C3EBE">
      <w:pPr>
        <w:pStyle w:val="Textkrper-Zeileneinzug"/>
        <w:ind w:left="0"/>
        <w:rPr>
          <w:rFonts w:ascii="Arial" w:hAnsi="Arial" w:cs="Arial"/>
          <w:szCs w:val="22"/>
        </w:rPr>
      </w:pPr>
    </w:p>
    <w:p w14:paraId="6F88996D" w14:textId="43A87E28" w:rsidR="003C3EBE" w:rsidRPr="00D95E7D" w:rsidRDefault="003C3EBE" w:rsidP="003C3EBE">
      <w:pPr>
        <w:tabs>
          <w:tab w:val="right" w:leader="dot" w:pos="3960"/>
        </w:tabs>
        <w:spacing w:line="360" w:lineRule="auto"/>
        <w:ind w:right="5110"/>
        <w:rPr>
          <w:rFonts w:ascii="Arial" w:hAnsi="Arial" w:cs="Arial"/>
          <w:sz w:val="22"/>
          <w:szCs w:val="22"/>
          <w:lang w:val="de-DE"/>
        </w:rPr>
      </w:pPr>
      <w:r w:rsidRPr="00D95E7D">
        <w:rPr>
          <w:rFonts w:ascii="Arial" w:hAnsi="Arial" w:cs="Arial"/>
          <w:b/>
          <w:bCs/>
          <w:color w:val="000000" w:themeColor="text1"/>
          <w:sz w:val="22"/>
          <w:szCs w:val="22"/>
          <w:lang w:val="de-DE"/>
        </w:rPr>
        <w:t>Datum</w:t>
      </w:r>
      <w:r w:rsidRPr="00D95E7D">
        <w:rPr>
          <w:rFonts w:ascii="Arial" w:hAnsi="Arial" w:cs="Arial"/>
          <w:sz w:val="22"/>
          <w:szCs w:val="22"/>
          <w:lang w:val="de-DE"/>
        </w:rPr>
        <w:t xml:space="preserve">: </w:t>
      </w:r>
      <w:sdt>
        <w:sdtPr>
          <w:rPr>
            <w:rFonts w:ascii="Arial" w:hAnsi="Arial" w:cs="Arial"/>
            <w:i/>
            <w:iCs/>
            <w:sz w:val="22"/>
            <w:szCs w:val="22"/>
            <w:lang w:val="de-DE"/>
          </w:rPr>
          <w:alias w:val="Datum"/>
          <w:tag w:val="Datum"/>
          <w:id w:val="555830975"/>
          <w:placeholder>
            <w:docPart w:val="DefaultPlaceholder_-1854013437"/>
          </w:placeholder>
          <w:date>
            <w:dateFormat w:val="dd.MM.yyyy"/>
            <w:lid w:val="de-BE"/>
            <w:storeMappedDataAs w:val="dateTime"/>
            <w:calendar w:val="gregorian"/>
          </w:date>
        </w:sdtPr>
        <w:sdtEndPr/>
        <w:sdtContent>
          <w:proofErr w:type="gramStart"/>
          <w:r w:rsidR="00D95E7D" w:rsidRPr="00D95E7D">
            <w:rPr>
              <w:rFonts w:ascii="Arial" w:hAnsi="Arial" w:cs="Arial"/>
              <w:i/>
              <w:iCs/>
              <w:sz w:val="22"/>
              <w:szCs w:val="22"/>
              <w:lang w:val="de-DE"/>
            </w:rPr>
            <w:t>Hier</w:t>
          </w:r>
          <w:proofErr w:type="gramEnd"/>
          <w:r w:rsidR="00D95E7D" w:rsidRPr="00D95E7D">
            <w:rPr>
              <w:rFonts w:ascii="Arial" w:hAnsi="Arial" w:cs="Arial"/>
              <w:i/>
              <w:iCs/>
              <w:sz w:val="22"/>
              <w:szCs w:val="22"/>
              <w:lang w:val="de-DE"/>
            </w:rPr>
            <w:t xml:space="preserve"> bitte das Datum eingeben</w:t>
          </w:r>
        </w:sdtContent>
      </w:sdt>
    </w:p>
    <w:p w14:paraId="60F7342E" w14:textId="77777777" w:rsidR="003C3EBE" w:rsidRPr="00D95E7D" w:rsidRDefault="003C3EBE" w:rsidP="003C3EBE">
      <w:pPr>
        <w:pStyle w:val="Textkrper-Zeileneinzug"/>
        <w:ind w:left="0"/>
        <w:rPr>
          <w:rFonts w:ascii="Arial" w:hAnsi="Arial" w:cs="Arial"/>
          <w:szCs w:val="22"/>
        </w:rPr>
      </w:pPr>
    </w:p>
    <w:p w14:paraId="1D0A9D06" w14:textId="77777777" w:rsidR="00A21785" w:rsidRDefault="003C3EBE" w:rsidP="003C3EBE">
      <w:pPr>
        <w:rPr>
          <w:rFonts w:ascii="Arial" w:hAnsi="Arial" w:cs="Arial"/>
          <w:b/>
          <w:bCs/>
          <w:sz w:val="22"/>
          <w:szCs w:val="22"/>
          <w:lang w:val="de-DE"/>
        </w:rPr>
      </w:pPr>
      <w:r w:rsidRPr="002A0ECC">
        <w:rPr>
          <w:rFonts w:ascii="Arial" w:hAnsi="Arial" w:cs="Arial"/>
          <w:b/>
          <w:bCs/>
          <w:sz w:val="22"/>
          <w:szCs w:val="22"/>
          <w:lang w:val="de-DE"/>
        </w:rPr>
        <w:t xml:space="preserve">Vorname, Name und Unterschrift: </w:t>
      </w:r>
    </w:p>
    <w:sdt>
      <w:sdtPr>
        <w:rPr>
          <w:rFonts w:ascii="Arial" w:hAnsi="Arial" w:cs="Arial"/>
          <w:sz w:val="22"/>
          <w:szCs w:val="22"/>
          <w:lang w:val="de-DE"/>
        </w:rPr>
        <w:alias w:val="Vorname, Name und Unterschrift: "/>
        <w:tag w:val="Vorname, Name und Unterschrift: "/>
        <w:id w:val="2084722993"/>
        <w:placeholder>
          <w:docPart w:val="DefaultPlaceholder_-1854013440"/>
        </w:placeholder>
      </w:sdtPr>
      <w:sdtEndPr>
        <w:rPr>
          <w:rFonts w:ascii="Book Antiqua" w:hAnsi="Book Antiqua" w:cs="Times New Roman"/>
        </w:rPr>
      </w:sdtEndPr>
      <w:sdtContent>
        <w:p w14:paraId="1DDDA534" w14:textId="2F3B9D34" w:rsidR="0052579A" w:rsidRPr="00B16F53" w:rsidRDefault="0052579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5BE5BBB4" w14:textId="77777777" w:rsidR="0052579A" w:rsidRDefault="0052579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A293A9E" w14:textId="77777777" w:rsidR="000257F9" w:rsidRPr="00B16F53" w:rsidRDefault="000257F9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603E49A1" w14:textId="77777777" w:rsidR="0052579A" w:rsidRPr="00B16F53" w:rsidRDefault="0052579A" w:rsidP="003C3EBE">
          <w:pPr>
            <w:rPr>
              <w:rFonts w:ascii="Arial" w:hAnsi="Arial" w:cs="Arial"/>
              <w:sz w:val="22"/>
              <w:szCs w:val="22"/>
              <w:lang w:val="de-DE"/>
            </w:rPr>
          </w:pPr>
        </w:p>
        <w:p w14:paraId="36802B00" w14:textId="5B178FA9" w:rsidR="003452B1" w:rsidRPr="00B16F53" w:rsidRDefault="00DB7C78" w:rsidP="00EB0CD1">
          <w:pPr>
            <w:rPr>
              <w:sz w:val="22"/>
              <w:szCs w:val="22"/>
              <w:lang w:val="de-DE"/>
            </w:rPr>
          </w:pPr>
        </w:p>
      </w:sdtContent>
    </w:sdt>
    <w:sectPr w:rsidR="003452B1" w:rsidRPr="00B16F53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3961F" w14:textId="77777777" w:rsidR="00DB7C78" w:rsidRDefault="00DB7C78" w:rsidP="009C03AA">
      <w:r>
        <w:separator/>
      </w:r>
    </w:p>
  </w:endnote>
  <w:endnote w:type="continuationSeparator" w:id="0">
    <w:p w14:paraId="67B0D1E4" w14:textId="77777777" w:rsidR="00DB7C78" w:rsidRDefault="00DB7C78" w:rsidP="009C03AA">
      <w:r>
        <w:continuationSeparator/>
      </w:r>
    </w:p>
  </w:endnote>
  <w:endnote w:type="continuationNotice" w:id="1">
    <w:p w14:paraId="59F0F369" w14:textId="77777777" w:rsidR="00DB7C78" w:rsidRDefault="00DB7C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02D1E" w14:textId="227EC01A" w:rsidR="009F530D" w:rsidRPr="00CB2876" w:rsidRDefault="00247EC3" w:rsidP="009F530D">
    <w:pPr>
      <w:pStyle w:val="Fuzeile"/>
      <w:pBdr>
        <w:top w:val="single" w:sz="4" w:space="9" w:color="00B050"/>
      </w:pBdr>
      <w:rPr>
        <w:rFonts w:cs="Lucida Sans Unicode"/>
        <w:sz w:val="14"/>
        <w:szCs w:val="20"/>
      </w:rPr>
    </w:pPr>
    <w:r>
      <w:rPr>
        <w:rFonts w:cs="Lucida Sans Unicode"/>
        <w:b/>
        <w:sz w:val="16"/>
        <w:szCs w:val="20"/>
      </w:rPr>
      <w:t>M</w:t>
    </w:r>
    <w:r w:rsidR="00224C1F">
      <w:rPr>
        <w:rFonts w:cs="Lucida Sans Unicode"/>
        <w:b/>
        <w:sz w:val="16"/>
        <w:szCs w:val="20"/>
      </w:rPr>
      <w:t>o</w:t>
    </w:r>
    <w:r w:rsidR="00DE7D00">
      <w:rPr>
        <w:rFonts w:cs="Lucida Sans Unicode"/>
        <w:b/>
        <w:sz w:val="16"/>
        <w:szCs w:val="20"/>
      </w:rPr>
      <w:t>v</w:t>
    </w:r>
    <w:r w:rsidR="00224C1F">
      <w:rPr>
        <w:rFonts w:cs="Lucida Sans Unicode"/>
        <w:b/>
        <w:sz w:val="16"/>
        <w:szCs w:val="20"/>
      </w:rPr>
      <w:t>ia</w:t>
    </w:r>
    <w:r w:rsidR="00DE7D00">
      <w:rPr>
        <w:rFonts w:cs="Lucida Sans Unicode"/>
        <w:b/>
        <w:sz w:val="16"/>
        <w:szCs w:val="20"/>
      </w:rPr>
      <w:t>.info</w:t>
    </w:r>
    <w:r w:rsidR="00F57702">
      <w:rPr>
        <w:rFonts w:cs="Lucida Sans Unicode"/>
        <w:b/>
        <w:sz w:val="16"/>
        <w:szCs w:val="20"/>
      </w:rPr>
      <w:t xml:space="preserve"> </w:t>
    </w:r>
    <w:proofErr w:type="spellStart"/>
    <w:r w:rsidR="00F57702">
      <w:rPr>
        <w:rFonts w:cs="Lucida Sans Unicode"/>
        <w:b/>
        <w:sz w:val="16"/>
        <w:szCs w:val="20"/>
      </w:rPr>
      <w:t>V.o.G</w:t>
    </w:r>
    <w:proofErr w:type="spellEnd"/>
    <w:r w:rsidR="00F57702">
      <w:rPr>
        <w:rFonts w:cs="Lucida Sans Unicode"/>
        <w:b/>
        <w:sz w:val="16"/>
        <w:szCs w:val="20"/>
      </w:rPr>
      <w:t>.</w:t>
    </w:r>
    <w:r w:rsidR="00D64594">
      <w:rPr>
        <w:noProof/>
      </w:rPr>
      <w:t xml:space="preserve"> </w:t>
    </w:r>
    <w:proofErr w:type="spellStart"/>
    <w:r w:rsidR="009D02B4">
      <w:rPr>
        <w:rFonts w:cs="Lucida Sans Unicode"/>
        <w:sz w:val="14"/>
        <w:szCs w:val="20"/>
      </w:rPr>
      <w:t>Nöretherstra</w:t>
    </w:r>
    <w:r w:rsidR="00CA65B3">
      <w:rPr>
        <w:rFonts w:cs="Lucida Sans Unicode"/>
        <w:sz w:val="14"/>
        <w:szCs w:val="20"/>
      </w:rPr>
      <w:t>ße</w:t>
    </w:r>
    <w:proofErr w:type="spellEnd"/>
    <w:r w:rsidR="00CA65B3">
      <w:rPr>
        <w:rFonts w:cs="Lucida Sans Unicode"/>
        <w:sz w:val="14"/>
        <w:szCs w:val="20"/>
      </w:rPr>
      <w:t xml:space="preserve"> 53</w:t>
    </w:r>
    <w:r w:rsidR="001E5FDF">
      <w:rPr>
        <w:rFonts w:cs="Lucida Sans Unicode"/>
        <w:sz w:val="14"/>
        <w:szCs w:val="20"/>
      </w:rPr>
      <w:t xml:space="preserve"> - </w:t>
    </w:r>
    <w:r w:rsidR="00CA65B3">
      <w:rPr>
        <w:rFonts w:cs="Lucida Sans Unicode"/>
        <w:sz w:val="14"/>
        <w:szCs w:val="20"/>
      </w:rPr>
      <w:t xml:space="preserve">4700 </w:t>
    </w:r>
    <w:proofErr w:type="gramStart"/>
    <w:r w:rsidR="00CA65B3">
      <w:rPr>
        <w:rFonts w:cs="Lucida Sans Unicode"/>
        <w:sz w:val="14"/>
        <w:szCs w:val="20"/>
      </w:rPr>
      <w:t>EUPEN</w:t>
    </w:r>
    <w:r w:rsidR="004E163F">
      <w:rPr>
        <w:rFonts w:cs="Lucida Sans Unicode"/>
        <w:sz w:val="14"/>
        <w:szCs w:val="20"/>
      </w:rPr>
      <w:t xml:space="preserve"> </w:t>
    </w:r>
    <w:r w:rsidR="009F530D">
      <w:rPr>
        <w:rFonts w:cs="Lucida Sans Unicode"/>
        <w:sz w:val="14"/>
        <w:szCs w:val="20"/>
      </w:rPr>
      <w:t>,</w:t>
    </w:r>
    <w:proofErr w:type="gramEnd"/>
    <w:r w:rsidR="009F530D">
      <w:rPr>
        <w:rFonts w:cs="Lucida Sans Unicode"/>
        <w:sz w:val="14"/>
        <w:szCs w:val="20"/>
      </w:rPr>
      <w:t xml:space="preserve">  </w:t>
    </w:r>
    <w:hyperlink r:id="rId1" w:history="1">
      <w:r w:rsidR="002F32B0" w:rsidRPr="00D60871">
        <w:rPr>
          <w:rStyle w:val="Hyperlink"/>
          <w:rFonts w:cs="Lucida Sans Unicode"/>
          <w:sz w:val="14"/>
          <w:szCs w:val="20"/>
        </w:rPr>
        <w:t>hello@movia.info</w:t>
      </w:r>
    </w:hyperlink>
    <w:r w:rsidR="009F530D" w:rsidRPr="00F57702">
      <w:rPr>
        <w:rFonts w:cs="Lucida Sans Unicode"/>
        <w:sz w:val="14"/>
        <w:szCs w:val="20"/>
      </w:rPr>
      <w:t xml:space="preserve"> – </w:t>
    </w:r>
    <w:hyperlink r:id="rId2" w:history="1">
      <w:r w:rsidR="006F5FCE" w:rsidRPr="00D60871">
        <w:rPr>
          <w:rStyle w:val="Hyperlink"/>
          <w:rFonts w:cs="Lucida Sans Unicode"/>
          <w:sz w:val="14"/>
          <w:szCs w:val="20"/>
        </w:rPr>
        <w:t>www.movia.info</w:t>
      </w:r>
    </w:hyperlink>
    <w:r w:rsidR="006F5FCE">
      <w:t xml:space="preserve"> -</w:t>
    </w:r>
    <w:r w:rsidR="009F530D">
      <w:t xml:space="preserve"> </w:t>
    </w:r>
    <w:r w:rsidR="009F530D">
      <w:rPr>
        <w:rFonts w:cs="Lucida Sans Unicode"/>
        <w:sz w:val="14"/>
        <w:szCs w:val="20"/>
      </w:rPr>
      <w:t xml:space="preserve">0883.527.567                                           </w:t>
    </w:r>
  </w:p>
  <w:p w14:paraId="52F7208C" w14:textId="17EF938B" w:rsidR="00370332" w:rsidRPr="006277AB" w:rsidRDefault="004E163F" w:rsidP="0018755C">
    <w:pPr>
      <w:pStyle w:val="Fuzeile"/>
      <w:pBdr>
        <w:top w:val="single" w:sz="4" w:space="9" w:color="00B050"/>
      </w:pBdr>
      <w:rPr>
        <w:rFonts w:cs="Lucida Sans Unicode"/>
        <w:b/>
        <w:sz w:val="16"/>
        <w:szCs w:val="20"/>
      </w:rPr>
    </w:pPr>
    <w:r>
      <w:rPr>
        <w:rFonts w:cs="Lucida Sans Unicode"/>
        <w:sz w:val="14"/>
        <w:szCs w:val="20"/>
      </w:rPr>
      <w:t xml:space="preserve">                             </w:t>
    </w:r>
    <w:r w:rsidR="009F530D">
      <w:rPr>
        <w:rFonts w:cs="Lucida Sans Unicode"/>
        <w:b/>
        <w:noProof/>
        <w:sz w:val="16"/>
        <w:szCs w:val="20"/>
      </w:rPr>
      <w:drawing>
        <wp:inline distT="0" distB="0" distL="0" distR="0" wp14:anchorId="0CB972E8" wp14:editId="6FB66B8A">
          <wp:extent cx="5760720" cy="528955"/>
          <wp:effectExtent l="0" t="0" r="0" b="4445"/>
          <wp:docPr id="88667554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675549" name="Grafik 88667554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E79B91" w14:textId="77777777" w:rsidR="009C03AA" w:rsidRPr="00F57702" w:rsidRDefault="009C03AA" w:rsidP="00F5770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6446C" w14:textId="77777777" w:rsidR="00DB7C78" w:rsidRDefault="00DB7C78" w:rsidP="009C03AA">
      <w:r>
        <w:separator/>
      </w:r>
    </w:p>
  </w:footnote>
  <w:footnote w:type="continuationSeparator" w:id="0">
    <w:p w14:paraId="041F40F5" w14:textId="77777777" w:rsidR="00DB7C78" w:rsidRDefault="00DB7C78" w:rsidP="009C03AA">
      <w:r>
        <w:continuationSeparator/>
      </w:r>
    </w:p>
  </w:footnote>
  <w:footnote w:type="continuationNotice" w:id="1">
    <w:p w14:paraId="5DD4E22B" w14:textId="77777777" w:rsidR="00DB7C78" w:rsidRDefault="00DB7C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B050"/>
        <w:sz w:val="20"/>
      </w:rPr>
      <w:id w:val="98381352"/>
      <w:docPartObj>
        <w:docPartGallery w:val="Page Numbers (Top of Page)"/>
        <w:docPartUnique/>
      </w:docPartObj>
    </w:sdtPr>
    <w:sdtEndPr/>
    <w:sdtContent>
      <w:p w14:paraId="3541F4CA" w14:textId="07C1E39E" w:rsidR="0036422B" w:rsidRDefault="002F551A">
        <w:pPr>
          <w:pStyle w:val="Kopfzeile"/>
          <w:rPr>
            <w:color w:val="00B050"/>
            <w:sz w:val="20"/>
          </w:rPr>
        </w:pPr>
        <w:r>
          <w:rPr>
            <w:noProof/>
            <w:color w:val="00B050"/>
            <w:sz w:val="20"/>
          </w:rPr>
          <w:drawing>
            <wp:anchor distT="0" distB="0" distL="114300" distR="114300" simplePos="0" relativeHeight="251658240" behindDoc="1" locked="0" layoutInCell="1" allowOverlap="1" wp14:anchorId="7FD8B374" wp14:editId="752CE7A8">
              <wp:simplePos x="0" y="0"/>
              <wp:positionH relativeFrom="column">
                <wp:posOffset>5371760</wp:posOffset>
              </wp:positionH>
              <wp:positionV relativeFrom="paragraph">
                <wp:posOffset>-398217</wp:posOffset>
              </wp:positionV>
              <wp:extent cx="1013402" cy="761157"/>
              <wp:effectExtent l="0" t="0" r="0" b="1270"/>
              <wp:wrapTight wrapText="bothSides">
                <wp:wrapPolygon edited="0">
                  <wp:start x="0" y="0"/>
                  <wp:lineTo x="0" y="21095"/>
                  <wp:lineTo x="21126" y="21095"/>
                  <wp:lineTo x="21126" y="0"/>
                  <wp:lineTo x="0" y="0"/>
                </wp:wrapPolygon>
              </wp:wrapTight>
              <wp:docPr id="1011594695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1594695" name="Grafik 101159469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3402" cy="76115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6AFED924" w14:textId="4A17A280" w:rsidR="0036422B" w:rsidRDefault="0036422B">
        <w:pPr>
          <w:pStyle w:val="Kopfzeile"/>
          <w:rPr>
            <w:color w:val="00B050"/>
            <w:sz w:val="20"/>
          </w:rPr>
        </w:pPr>
      </w:p>
      <w:p w14:paraId="45ADEF67" w14:textId="0F0523E3" w:rsidR="003D58D7" w:rsidRPr="00F57702" w:rsidRDefault="00DB7C78" w:rsidP="0058735E">
        <w:pPr>
          <w:pStyle w:val="Kopfzeile"/>
          <w:jc w:val="right"/>
          <w:rPr>
            <w:color w:val="00B050"/>
            <w:sz w:val="2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90ED8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2AABD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F0BAED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291E1B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FFF89"/>
    <w:multiLevelType w:val="singleLevel"/>
    <w:tmpl w:val="4AD8B2E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1A0D5F"/>
    <w:multiLevelType w:val="hybridMultilevel"/>
    <w:tmpl w:val="7FC6473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56B2B"/>
    <w:multiLevelType w:val="hybridMultilevel"/>
    <w:tmpl w:val="D7962B94"/>
    <w:lvl w:ilvl="0" w:tplc="D8D04B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245C9"/>
    <w:multiLevelType w:val="multilevel"/>
    <w:tmpl w:val="D310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ED398A"/>
    <w:multiLevelType w:val="multilevel"/>
    <w:tmpl w:val="2B2A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BF778D"/>
    <w:multiLevelType w:val="hybridMultilevel"/>
    <w:tmpl w:val="46F8ED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326C4"/>
    <w:multiLevelType w:val="multilevel"/>
    <w:tmpl w:val="D456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82EF6"/>
    <w:multiLevelType w:val="multilevel"/>
    <w:tmpl w:val="84DC5F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17731B"/>
    <w:multiLevelType w:val="hybridMultilevel"/>
    <w:tmpl w:val="1A045BDE"/>
    <w:lvl w:ilvl="0" w:tplc="83D65018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A1FD9"/>
    <w:multiLevelType w:val="multilevel"/>
    <w:tmpl w:val="1578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DF07AF"/>
    <w:multiLevelType w:val="multilevel"/>
    <w:tmpl w:val="097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726A1F"/>
    <w:multiLevelType w:val="multilevel"/>
    <w:tmpl w:val="DEB0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A9738E"/>
    <w:multiLevelType w:val="multilevel"/>
    <w:tmpl w:val="D9FE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495342"/>
    <w:multiLevelType w:val="hybridMultilevel"/>
    <w:tmpl w:val="2FBA73AE"/>
    <w:lvl w:ilvl="0" w:tplc="D2F6D07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762E0"/>
    <w:multiLevelType w:val="hybridMultilevel"/>
    <w:tmpl w:val="09C66DC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E2E71"/>
    <w:multiLevelType w:val="multilevel"/>
    <w:tmpl w:val="CD98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7EE709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84228612">
    <w:abstractNumId w:val="18"/>
  </w:num>
  <w:num w:numId="2" w16cid:durableId="59402453">
    <w:abstractNumId w:val="17"/>
  </w:num>
  <w:num w:numId="3" w16cid:durableId="687372870">
    <w:abstractNumId w:val="5"/>
  </w:num>
  <w:num w:numId="4" w16cid:durableId="1282108774">
    <w:abstractNumId w:val="4"/>
  </w:num>
  <w:num w:numId="5" w16cid:durableId="728773867">
    <w:abstractNumId w:val="2"/>
  </w:num>
  <w:num w:numId="6" w16cid:durableId="1821077576">
    <w:abstractNumId w:val="1"/>
  </w:num>
  <w:num w:numId="7" w16cid:durableId="1147479690">
    <w:abstractNumId w:val="3"/>
  </w:num>
  <w:num w:numId="8" w16cid:durableId="1170372277">
    <w:abstractNumId w:val="0"/>
  </w:num>
  <w:num w:numId="9" w16cid:durableId="1167860496">
    <w:abstractNumId w:val="20"/>
  </w:num>
  <w:num w:numId="10" w16cid:durableId="1238631024">
    <w:abstractNumId w:val="12"/>
  </w:num>
  <w:num w:numId="11" w16cid:durableId="1376269042">
    <w:abstractNumId w:val="9"/>
  </w:num>
  <w:num w:numId="12" w16cid:durableId="833565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7327553">
    <w:abstractNumId w:val="7"/>
  </w:num>
  <w:num w:numId="14" w16cid:durableId="1868987905">
    <w:abstractNumId w:val="16"/>
  </w:num>
  <w:num w:numId="15" w16cid:durableId="1918133266">
    <w:abstractNumId w:val="13"/>
  </w:num>
  <w:num w:numId="16" w16cid:durableId="225604474">
    <w:abstractNumId w:val="19"/>
  </w:num>
  <w:num w:numId="17" w16cid:durableId="65539783">
    <w:abstractNumId w:val="14"/>
  </w:num>
  <w:num w:numId="18" w16cid:durableId="1968007352">
    <w:abstractNumId w:val="10"/>
  </w:num>
  <w:num w:numId="19" w16cid:durableId="1604726934">
    <w:abstractNumId w:val="8"/>
  </w:num>
  <w:num w:numId="20" w16cid:durableId="1267539958">
    <w:abstractNumId w:val="15"/>
  </w:num>
  <w:num w:numId="21" w16cid:durableId="8679833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1" w:cryptProviderType="rsaAES" w:cryptAlgorithmClass="hash" w:cryptAlgorithmType="typeAny" w:cryptAlgorithmSid="14" w:cryptSpinCount="100000" w:hash="hDZ7z5cicrTRKMeiagXUDGzlHTxLD4vWbFP1t7vlkpdAsvZjpjwhqtlxh+sjsjWxAb/OZHVYzWpvkDAlhuwNbA==" w:salt="i8+Cxok/7Cq7LQK6KOAmm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526"/>
    <w:rsid w:val="00000162"/>
    <w:rsid w:val="00016950"/>
    <w:rsid w:val="0002005A"/>
    <w:rsid w:val="000257F9"/>
    <w:rsid w:val="00050694"/>
    <w:rsid w:val="000608E1"/>
    <w:rsid w:val="00066354"/>
    <w:rsid w:val="00075A50"/>
    <w:rsid w:val="00083B7F"/>
    <w:rsid w:val="000866F3"/>
    <w:rsid w:val="000918BD"/>
    <w:rsid w:val="00094F9C"/>
    <w:rsid w:val="000A706D"/>
    <w:rsid w:val="000C55C1"/>
    <w:rsid w:val="000C75BE"/>
    <w:rsid w:val="000D36B9"/>
    <w:rsid w:val="000D5C8D"/>
    <w:rsid w:val="000E0D22"/>
    <w:rsid w:val="000F5854"/>
    <w:rsid w:val="000F6C89"/>
    <w:rsid w:val="001109AE"/>
    <w:rsid w:val="00111148"/>
    <w:rsid w:val="0011565D"/>
    <w:rsid w:val="001333B8"/>
    <w:rsid w:val="0013340D"/>
    <w:rsid w:val="0015095E"/>
    <w:rsid w:val="00156FE8"/>
    <w:rsid w:val="00171390"/>
    <w:rsid w:val="00180B6F"/>
    <w:rsid w:val="00182797"/>
    <w:rsid w:val="0018755C"/>
    <w:rsid w:val="001B5DDB"/>
    <w:rsid w:val="001C64E7"/>
    <w:rsid w:val="001D6EB4"/>
    <w:rsid w:val="001E51E2"/>
    <w:rsid w:val="001E5FDF"/>
    <w:rsid w:val="001F5653"/>
    <w:rsid w:val="002017DC"/>
    <w:rsid w:val="0020408E"/>
    <w:rsid w:val="00204553"/>
    <w:rsid w:val="00213554"/>
    <w:rsid w:val="00214BF7"/>
    <w:rsid w:val="00214BFE"/>
    <w:rsid w:val="00224C1F"/>
    <w:rsid w:val="0023274E"/>
    <w:rsid w:val="0023300A"/>
    <w:rsid w:val="00236CF7"/>
    <w:rsid w:val="00247EC3"/>
    <w:rsid w:val="0025070D"/>
    <w:rsid w:val="0026456D"/>
    <w:rsid w:val="00265359"/>
    <w:rsid w:val="002737E2"/>
    <w:rsid w:val="00281857"/>
    <w:rsid w:val="002A0ECC"/>
    <w:rsid w:val="002A1CF5"/>
    <w:rsid w:val="002A4DD0"/>
    <w:rsid w:val="002B5592"/>
    <w:rsid w:val="002D7804"/>
    <w:rsid w:val="002E3C2A"/>
    <w:rsid w:val="002E5480"/>
    <w:rsid w:val="002E7A82"/>
    <w:rsid w:val="002F18EE"/>
    <w:rsid w:val="002F32B0"/>
    <w:rsid w:val="002F551A"/>
    <w:rsid w:val="002F6D10"/>
    <w:rsid w:val="002F6E84"/>
    <w:rsid w:val="00300839"/>
    <w:rsid w:val="003008C8"/>
    <w:rsid w:val="003017B2"/>
    <w:rsid w:val="00310D0F"/>
    <w:rsid w:val="00312E5D"/>
    <w:rsid w:val="00320A79"/>
    <w:rsid w:val="00321EC0"/>
    <w:rsid w:val="003226F5"/>
    <w:rsid w:val="00323D92"/>
    <w:rsid w:val="003452B1"/>
    <w:rsid w:val="00361BBE"/>
    <w:rsid w:val="0036422B"/>
    <w:rsid w:val="00364F40"/>
    <w:rsid w:val="00370332"/>
    <w:rsid w:val="00381F77"/>
    <w:rsid w:val="00384A8A"/>
    <w:rsid w:val="00392AB2"/>
    <w:rsid w:val="003B285B"/>
    <w:rsid w:val="003C3EBE"/>
    <w:rsid w:val="003C7F27"/>
    <w:rsid w:val="003D58D7"/>
    <w:rsid w:val="003D7F9D"/>
    <w:rsid w:val="003E36CA"/>
    <w:rsid w:val="003E620A"/>
    <w:rsid w:val="004028D1"/>
    <w:rsid w:val="004536E7"/>
    <w:rsid w:val="00475F30"/>
    <w:rsid w:val="00480045"/>
    <w:rsid w:val="00491E32"/>
    <w:rsid w:val="004B6D68"/>
    <w:rsid w:val="004C34A8"/>
    <w:rsid w:val="004D1820"/>
    <w:rsid w:val="004E163F"/>
    <w:rsid w:val="004E5574"/>
    <w:rsid w:val="004F5978"/>
    <w:rsid w:val="00510B8C"/>
    <w:rsid w:val="00511F9C"/>
    <w:rsid w:val="00512E83"/>
    <w:rsid w:val="00514D92"/>
    <w:rsid w:val="0052579A"/>
    <w:rsid w:val="00544BA9"/>
    <w:rsid w:val="00550D19"/>
    <w:rsid w:val="00557E48"/>
    <w:rsid w:val="00560DEF"/>
    <w:rsid w:val="00570FAF"/>
    <w:rsid w:val="0057511D"/>
    <w:rsid w:val="00582D4C"/>
    <w:rsid w:val="00583300"/>
    <w:rsid w:val="0058735E"/>
    <w:rsid w:val="00591E4C"/>
    <w:rsid w:val="005A6D1D"/>
    <w:rsid w:val="005B13E6"/>
    <w:rsid w:val="005B78AB"/>
    <w:rsid w:val="005C5F16"/>
    <w:rsid w:val="005D1A51"/>
    <w:rsid w:val="005D42BD"/>
    <w:rsid w:val="005F7F31"/>
    <w:rsid w:val="00606B1B"/>
    <w:rsid w:val="006200D3"/>
    <w:rsid w:val="00620330"/>
    <w:rsid w:val="00622D0E"/>
    <w:rsid w:val="006277AB"/>
    <w:rsid w:val="006404F5"/>
    <w:rsid w:val="006408F4"/>
    <w:rsid w:val="006556F3"/>
    <w:rsid w:val="006567ED"/>
    <w:rsid w:val="00661554"/>
    <w:rsid w:val="00665EED"/>
    <w:rsid w:val="00670BDA"/>
    <w:rsid w:val="00671785"/>
    <w:rsid w:val="00672634"/>
    <w:rsid w:val="00673CDD"/>
    <w:rsid w:val="0067581F"/>
    <w:rsid w:val="00682C01"/>
    <w:rsid w:val="006839C7"/>
    <w:rsid w:val="006872F4"/>
    <w:rsid w:val="006A01AA"/>
    <w:rsid w:val="006A0298"/>
    <w:rsid w:val="006A3A51"/>
    <w:rsid w:val="006A415B"/>
    <w:rsid w:val="006A5C9A"/>
    <w:rsid w:val="006C136B"/>
    <w:rsid w:val="006C534A"/>
    <w:rsid w:val="006D1A0C"/>
    <w:rsid w:val="006E0AB2"/>
    <w:rsid w:val="006F5FCE"/>
    <w:rsid w:val="0071626B"/>
    <w:rsid w:val="00722616"/>
    <w:rsid w:val="0073138B"/>
    <w:rsid w:val="00736A73"/>
    <w:rsid w:val="00746C10"/>
    <w:rsid w:val="00764F85"/>
    <w:rsid w:val="00771612"/>
    <w:rsid w:val="007768DC"/>
    <w:rsid w:val="00783CB4"/>
    <w:rsid w:val="007902F4"/>
    <w:rsid w:val="00791044"/>
    <w:rsid w:val="00796321"/>
    <w:rsid w:val="007A3BBF"/>
    <w:rsid w:val="007C35F2"/>
    <w:rsid w:val="007C402F"/>
    <w:rsid w:val="007D223B"/>
    <w:rsid w:val="007D3AAE"/>
    <w:rsid w:val="007E35D8"/>
    <w:rsid w:val="007E4045"/>
    <w:rsid w:val="007F7C24"/>
    <w:rsid w:val="00800368"/>
    <w:rsid w:val="00803630"/>
    <w:rsid w:val="00814E37"/>
    <w:rsid w:val="00857372"/>
    <w:rsid w:val="008838C0"/>
    <w:rsid w:val="008A3092"/>
    <w:rsid w:val="008B527B"/>
    <w:rsid w:val="008C4CDE"/>
    <w:rsid w:val="008D3520"/>
    <w:rsid w:val="008D5E81"/>
    <w:rsid w:val="008E6C8F"/>
    <w:rsid w:val="008F3126"/>
    <w:rsid w:val="008F7103"/>
    <w:rsid w:val="008F79E2"/>
    <w:rsid w:val="0091347F"/>
    <w:rsid w:val="00933728"/>
    <w:rsid w:val="009358A3"/>
    <w:rsid w:val="00937523"/>
    <w:rsid w:val="009437EC"/>
    <w:rsid w:val="00946EA3"/>
    <w:rsid w:val="00954A70"/>
    <w:rsid w:val="00970AB7"/>
    <w:rsid w:val="0098517D"/>
    <w:rsid w:val="009A74E9"/>
    <w:rsid w:val="009B41C6"/>
    <w:rsid w:val="009C03AA"/>
    <w:rsid w:val="009C7E7D"/>
    <w:rsid w:val="009D02B4"/>
    <w:rsid w:val="009D2E22"/>
    <w:rsid w:val="009D4993"/>
    <w:rsid w:val="009E2421"/>
    <w:rsid w:val="009E3935"/>
    <w:rsid w:val="009F530D"/>
    <w:rsid w:val="00A071D0"/>
    <w:rsid w:val="00A101FC"/>
    <w:rsid w:val="00A10AFC"/>
    <w:rsid w:val="00A14CFE"/>
    <w:rsid w:val="00A2112A"/>
    <w:rsid w:val="00A21785"/>
    <w:rsid w:val="00A21C9B"/>
    <w:rsid w:val="00A22A6F"/>
    <w:rsid w:val="00A337D3"/>
    <w:rsid w:val="00A34900"/>
    <w:rsid w:val="00A35783"/>
    <w:rsid w:val="00A425FB"/>
    <w:rsid w:val="00A701E1"/>
    <w:rsid w:val="00A7322D"/>
    <w:rsid w:val="00A74F4A"/>
    <w:rsid w:val="00A972BA"/>
    <w:rsid w:val="00AA0CC2"/>
    <w:rsid w:val="00AA14FF"/>
    <w:rsid w:val="00AC0786"/>
    <w:rsid w:val="00AD11AE"/>
    <w:rsid w:val="00AD399C"/>
    <w:rsid w:val="00AE5127"/>
    <w:rsid w:val="00AE570A"/>
    <w:rsid w:val="00AE5744"/>
    <w:rsid w:val="00AE662A"/>
    <w:rsid w:val="00B16F53"/>
    <w:rsid w:val="00B17D25"/>
    <w:rsid w:val="00B3021F"/>
    <w:rsid w:val="00B30D7C"/>
    <w:rsid w:val="00B515CF"/>
    <w:rsid w:val="00B55CB5"/>
    <w:rsid w:val="00B570AE"/>
    <w:rsid w:val="00B85169"/>
    <w:rsid w:val="00B92E17"/>
    <w:rsid w:val="00B92ED4"/>
    <w:rsid w:val="00B9781C"/>
    <w:rsid w:val="00BA7514"/>
    <w:rsid w:val="00BB50B3"/>
    <w:rsid w:val="00BC2306"/>
    <w:rsid w:val="00BD417A"/>
    <w:rsid w:val="00BE5996"/>
    <w:rsid w:val="00C00731"/>
    <w:rsid w:val="00C0179F"/>
    <w:rsid w:val="00C04FDD"/>
    <w:rsid w:val="00C2521E"/>
    <w:rsid w:val="00C35A9C"/>
    <w:rsid w:val="00C379FE"/>
    <w:rsid w:val="00C37F64"/>
    <w:rsid w:val="00C63937"/>
    <w:rsid w:val="00C729C9"/>
    <w:rsid w:val="00C97B18"/>
    <w:rsid w:val="00CA2078"/>
    <w:rsid w:val="00CA4EEB"/>
    <w:rsid w:val="00CA65B3"/>
    <w:rsid w:val="00CA7333"/>
    <w:rsid w:val="00CB222B"/>
    <w:rsid w:val="00CC5923"/>
    <w:rsid w:val="00CD35C0"/>
    <w:rsid w:val="00CD595D"/>
    <w:rsid w:val="00CF1D9E"/>
    <w:rsid w:val="00CF53D8"/>
    <w:rsid w:val="00D07D3D"/>
    <w:rsid w:val="00D27FA2"/>
    <w:rsid w:val="00D354C7"/>
    <w:rsid w:val="00D52942"/>
    <w:rsid w:val="00D6074D"/>
    <w:rsid w:val="00D64594"/>
    <w:rsid w:val="00D645AC"/>
    <w:rsid w:val="00D67416"/>
    <w:rsid w:val="00D67ADC"/>
    <w:rsid w:val="00D701D4"/>
    <w:rsid w:val="00D74E59"/>
    <w:rsid w:val="00D853D3"/>
    <w:rsid w:val="00D95E7D"/>
    <w:rsid w:val="00D9621D"/>
    <w:rsid w:val="00DA3F16"/>
    <w:rsid w:val="00DB0AFD"/>
    <w:rsid w:val="00DB27B6"/>
    <w:rsid w:val="00DB7C78"/>
    <w:rsid w:val="00DC22B2"/>
    <w:rsid w:val="00DD24D8"/>
    <w:rsid w:val="00DD324C"/>
    <w:rsid w:val="00DE7D00"/>
    <w:rsid w:val="00E0000B"/>
    <w:rsid w:val="00E026D2"/>
    <w:rsid w:val="00E17E32"/>
    <w:rsid w:val="00E24363"/>
    <w:rsid w:val="00E3455C"/>
    <w:rsid w:val="00E40686"/>
    <w:rsid w:val="00E45CF3"/>
    <w:rsid w:val="00E45D75"/>
    <w:rsid w:val="00E47722"/>
    <w:rsid w:val="00E479A5"/>
    <w:rsid w:val="00E5795C"/>
    <w:rsid w:val="00E6086D"/>
    <w:rsid w:val="00E6270E"/>
    <w:rsid w:val="00E637BC"/>
    <w:rsid w:val="00E7167B"/>
    <w:rsid w:val="00E87279"/>
    <w:rsid w:val="00E951D1"/>
    <w:rsid w:val="00EA3B00"/>
    <w:rsid w:val="00EA464A"/>
    <w:rsid w:val="00EB0CD1"/>
    <w:rsid w:val="00EB7A70"/>
    <w:rsid w:val="00ED4B20"/>
    <w:rsid w:val="00ED5597"/>
    <w:rsid w:val="00ED798C"/>
    <w:rsid w:val="00EE4CA9"/>
    <w:rsid w:val="00EF04E0"/>
    <w:rsid w:val="00EF07C6"/>
    <w:rsid w:val="00EF2E9C"/>
    <w:rsid w:val="00F00486"/>
    <w:rsid w:val="00F15505"/>
    <w:rsid w:val="00F23526"/>
    <w:rsid w:val="00F34575"/>
    <w:rsid w:val="00F5082D"/>
    <w:rsid w:val="00F52ACF"/>
    <w:rsid w:val="00F57702"/>
    <w:rsid w:val="00F645B4"/>
    <w:rsid w:val="00F661D7"/>
    <w:rsid w:val="00F66C53"/>
    <w:rsid w:val="00F723A3"/>
    <w:rsid w:val="00F74718"/>
    <w:rsid w:val="00F7650D"/>
    <w:rsid w:val="00F93D5C"/>
    <w:rsid w:val="00FB6540"/>
    <w:rsid w:val="00FC5F7E"/>
    <w:rsid w:val="00FC626E"/>
    <w:rsid w:val="00FC6D54"/>
    <w:rsid w:val="00FD5C21"/>
    <w:rsid w:val="00FE6FFD"/>
    <w:rsid w:val="00FF471B"/>
    <w:rsid w:val="00FF65A0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3B9C4"/>
  <w15:chartTrackingRefBased/>
  <w15:docId w15:val="{75541074-D449-49BF-B273-EDC8CCF4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7B1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sz w:val="24"/>
      <w:szCs w:val="20"/>
      <w:lang w:val="fr-FR" w:eastAsia="fr-FR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10B8C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9C03AA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9C0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9C03A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C03AA"/>
  </w:style>
  <w:style w:type="paragraph" w:styleId="Fuzeile">
    <w:name w:val="footer"/>
    <w:basedOn w:val="Standard"/>
    <w:link w:val="FuzeileZchn"/>
    <w:uiPriority w:val="99"/>
    <w:unhideWhenUsed/>
    <w:rsid w:val="009C03A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C03AA"/>
  </w:style>
  <w:style w:type="character" w:styleId="Hyperlink">
    <w:name w:val="Hyperlink"/>
    <w:rsid w:val="009C03AA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97B18"/>
    <w:rPr>
      <w:color w:val="808080"/>
    </w:rPr>
  </w:style>
  <w:style w:type="paragraph" w:customStyle="1" w:styleId="Standard1">
    <w:name w:val="Standard1"/>
    <w:autoRedefine/>
    <w:rsid w:val="007902F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 w:line="240" w:lineRule="auto"/>
      <w:ind w:right="-426"/>
    </w:pPr>
    <w:rPr>
      <w:rFonts w:ascii="Times New Roman" w:eastAsia="ヒラギノ角ゴ Pro W3" w:hAnsi="Times New Roman" w:cs="Times New Roman"/>
      <w:color w:val="000000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E662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fr-BE" w:eastAsia="en-US"/>
    </w:rPr>
  </w:style>
  <w:style w:type="paragraph" w:customStyle="1" w:styleId="Default">
    <w:name w:val="Default"/>
    <w:rsid w:val="00AE66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BE"/>
    </w:rPr>
  </w:style>
  <w:style w:type="table" w:styleId="Tabellenraster">
    <w:name w:val="Table Grid"/>
    <w:basedOn w:val="NormaleTabelle"/>
    <w:uiPriority w:val="39"/>
    <w:rsid w:val="001D6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FC6D54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val="de-DE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6D5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6D54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0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510B8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de-DE" w:eastAsia="de-DE"/>
    </w:rPr>
  </w:style>
  <w:style w:type="character" w:customStyle="1" w:styleId="style-bold">
    <w:name w:val="style-bold"/>
    <w:basedOn w:val="Absatz-Standardschriftart"/>
    <w:rsid w:val="00510B8C"/>
  </w:style>
  <w:style w:type="character" w:styleId="Fett">
    <w:name w:val="Strong"/>
    <w:basedOn w:val="Absatz-Standardschriftart"/>
    <w:uiPriority w:val="22"/>
    <w:qFormat/>
    <w:rsid w:val="008F79E2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5082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74E59"/>
    <w:rPr>
      <w:color w:val="954F72" w:themeColor="followedHyperlink"/>
      <w:u w:val="single"/>
    </w:rPr>
  </w:style>
  <w:style w:type="paragraph" w:styleId="Aufzhlungszeichen">
    <w:name w:val="List Bullet"/>
    <w:basedOn w:val="Standard"/>
    <w:rsid w:val="002E3C2A"/>
    <w:pPr>
      <w:numPr>
        <w:numId w:val="4"/>
      </w:numPr>
      <w:overflowPunct/>
      <w:autoSpaceDE/>
      <w:autoSpaceDN/>
      <w:adjustRightInd/>
      <w:textAlignment w:val="auto"/>
    </w:pPr>
    <w:rPr>
      <w:rFonts w:ascii="Tahoma" w:hAnsi="Tahoma" w:cs="Tahoma"/>
      <w:lang w:val="nl-NL" w:eastAsia="nl-NL"/>
    </w:rPr>
  </w:style>
  <w:style w:type="paragraph" w:styleId="Textkrper-Zeileneinzug">
    <w:name w:val="Body Text Indent"/>
    <w:basedOn w:val="Standard"/>
    <w:link w:val="Textkrper-ZeileneinzugZchn"/>
    <w:unhideWhenUsed/>
    <w:rsid w:val="003C3EBE"/>
    <w:pPr>
      <w:widowControl w:val="0"/>
      <w:tabs>
        <w:tab w:val="left" w:pos="720"/>
      </w:tabs>
      <w:suppressAutoHyphens/>
      <w:overflowPunct/>
      <w:autoSpaceDE/>
      <w:autoSpaceDN/>
      <w:adjustRightInd/>
      <w:ind w:left="-360"/>
      <w:textAlignment w:val="auto"/>
    </w:pPr>
    <w:rPr>
      <w:rFonts w:ascii="Times New Roman" w:eastAsia="DejaVu Sans" w:hAnsi="Times New Roman" w:cs="DejaVu Sans"/>
      <w:kern w:val="2"/>
      <w:sz w:val="22"/>
      <w:szCs w:val="24"/>
      <w:lang w:val="de-DE" w:eastAsia="zh-CN" w:bidi="hi-IN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3C3EBE"/>
    <w:rPr>
      <w:rFonts w:ascii="Times New Roman" w:eastAsia="DejaVu Sans" w:hAnsi="Times New Roman" w:cs="DejaVu Sans"/>
      <w:kern w:val="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://www.movia.info" TargetMode="External"/><Relationship Id="rId1" Type="http://schemas.openxmlformats.org/officeDocument/2006/relationships/hyperlink" Target="mailto:hello@movia.inf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INetCache\Content.Outlook\U4NFYC5T\2018%20Briefkop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522594-9C54-4A75-93BE-36AEE6CBF75B}"/>
      </w:docPartPr>
      <w:docPartBody>
        <w:p w:rsidR="0096428F" w:rsidRDefault="00B42642">
          <w:r w:rsidRPr="00D36CCA">
            <w:rPr>
              <w:rStyle w:val="Platzhaltertext"/>
              <w:lang w:val="de-DE" w:eastAsia="en-US"/>
            </w:rPr>
            <w:t>Cliquez ou appuyez ici pour entrer du texte.</w:t>
          </w:r>
        </w:p>
      </w:docPartBody>
    </w:docPart>
    <w:docPart>
      <w:docPartPr>
        <w:name w:val="947D7D7D6D8C47F7BE82EC331CC119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D3C398-A7BF-46FD-8C64-A6BE2A4A2857}"/>
      </w:docPartPr>
      <w:docPartBody>
        <w:p w:rsidR="0096428F" w:rsidRDefault="00B42642" w:rsidP="00B42642">
          <w:pPr>
            <w:pStyle w:val="947D7D7D6D8C47F7BE82EC331CC119F1"/>
          </w:pPr>
          <w:r w:rsidRPr="00A972BA">
            <w:rPr>
              <w:rStyle w:val="Platzhaltertext"/>
              <w:lang w:val="fr-BE" w:eastAsia="en-US"/>
            </w:rPr>
            <w:t>Cliquez ou appuyez ici pour entrer du texte.</w:t>
          </w:r>
        </w:p>
      </w:docPartBody>
    </w:docPart>
    <w:docPart>
      <w:docPartPr>
        <w:name w:val="BDE30162036B48A5BC831CA209E0E7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A738B8-874A-4057-BD4B-1B6E8A64D42E}"/>
      </w:docPartPr>
      <w:docPartBody>
        <w:p w:rsidR="0096428F" w:rsidRDefault="00B42642" w:rsidP="00B42642">
          <w:pPr>
            <w:pStyle w:val="BDE30162036B48A5BC831CA209E0E728"/>
          </w:pPr>
          <w:r w:rsidRPr="00AE5127">
            <w:rPr>
              <w:rStyle w:val="Platzhaltertext"/>
              <w:lang w:val="fr-BE" w:eastAsia="en-US"/>
            </w:rPr>
            <w:t>Cliquez ou appuyez ici pour entrer du texte.</w:t>
          </w:r>
        </w:p>
      </w:docPartBody>
    </w:docPart>
    <w:docPart>
      <w:docPartPr>
        <w:name w:val="70F6440575B246FABE682691270699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6237C4-EDC8-4B63-BB88-4B83EDE0999C}"/>
      </w:docPartPr>
      <w:docPartBody>
        <w:p w:rsidR="0096428F" w:rsidRDefault="00B42642" w:rsidP="00B42642">
          <w:pPr>
            <w:pStyle w:val="70F6440575B246FABE68269127069938"/>
          </w:pPr>
          <w:r w:rsidRPr="00AE5127">
            <w:rPr>
              <w:rStyle w:val="Platzhaltertext"/>
              <w:lang w:val="fr-BE" w:eastAsia="en-US"/>
            </w:rPr>
            <w:t>Cliquez ou appuyez ici pour entrer du texte.</w:t>
          </w:r>
        </w:p>
      </w:docPartBody>
    </w:docPart>
    <w:docPart>
      <w:docPartPr>
        <w:name w:val="8A594C01B38C4934B48026D3F5DD77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5D67CB-6313-43D0-9A54-8C0AFF422CC0}"/>
      </w:docPartPr>
      <w:docPartBody>
        <w:p w:rsidR="0096428F" w:rsidRDefault="00B42642" w:rsidP="00B42642">
          <w:pPr>
            <w:pStyle w:val="8A594C01B38C4934B48026D3F5DD7700"/>
          </w:pPr>
          <w:r w:rsidRPr="00AE5127">
            <w:rPr>
              <w:rStyle w:val="Platzhaltertext"/>
              <w:lang w:val="fr-BE" w:eastAsia="en-US"/>
            </w:rPr>
            <w:t>Cliquez ou appuyez ici pour entrer du texte.</w:t>
          </w:r>
        </w:p>
      </w:docPartBody>
    </w:docPart>
    <w:docPart>
      <w:docPartPr>
        <w:name w:val="7BA6FCE84CA84752A4CE90F3548C46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737C63-7233-49EB-BE7F-A043FE913C42}"/>
      </w:docPartPr>
      <w:docPartBody>
        <w:p w:rsidR="0096428F" w:rsidRDefault="00B42642" w:rsidP="00B42642">
          <w:pPr>
            <w:pStyle w:val="7BA6FCE84CA84752A4CE90F3548C4647"/>
          </w:pPr>
          <w:r w:rsidRPr="00AE5127">
            <w:rPr>
              <w:rStyle w:val="Platzhaltertext"/>
              <w:lang w:val="fr-BE" w:eastAsia="en-US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F1B6BE-45D4-4B57-B931-510B26277FD7}"/>
      </w:docPartPr>
      <w:docPartBody>
        <w:p w:rsidR="0096428F" w:rsidRDefault="00B42642">
          <w:r w:rsidRPr="00D36CCA">
            <w:rPr>
              <w:rStyle w:val="Platzhaltertext"/>
              <w:lang w:val="de-DE" w:eastAsia="en-US"/>
            </w:rPr>
            <w:t>Cliquez ou appuyez ici pour entrer une date.</w:t>
          </w:r>
        </w:p>
      </w:docPartBody>
    </w:docPart>
    <w:docPart>
      <w:docPartPr>
        <w:name w:val="0E62185BD7DD4770BABEA464E5BA30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7E7C82-3B6D-459B-8071-51D8B5408DE8}"/>
      </w:docPartPr>
      <w:docPartBody>
        <w:p w:rsidR="002E5FFE" w:rsidRDefault="00400696" w:rsidP="00400696">
          <w:pPr>
            <w:pStyle w:val="0E62185BD7DD4770BABEA464E5BA3062"/>
          </w:pPr>
          <w:r w:rsidRPr="00A972BA">
            <w:rPr>
              <w:rStyle w:val="Platzhaltertext"/>
              <w:lang w:val="fr-BE" w:eastAsia="en-US"/>
            </w:rPr>
            <w:t>Cliquez ou appuyez ici pour entrer du texte.</w:t>
          </w:r>
        </w:p>
      </w:docPartBody>
    </w:docPart>
    <w:docPart>
      <w:docPartPr>
        <w:name w:val="CD1577215C1D476F8ADC262A5E6E20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001338-0F5E-42D4-96C8-AE447AD1CCC8}"/>
      </w:docPartPr>
      <w:docPartBody>
        <w:p w:rsidR="002E5FFE" w:rsidRDefault="00400696" w:rsidP="00400696">
          <w:pPr>
            <w:pStyle w:val="CD1577215C1D476F8ADC262A5E6E2067"/>
          </w:pPr>
          <w:r w:rsidRPr="00A972BA">
            <w:rPr>
              <w:rStyle w:val="Platzhaltertext"/>
              <w:lang w:val="fr-BE" w:eastAsia="en-US"/>
            </w:rPr>
            <w:t>Cliquez ou appuyez ici pour entrer du texte.</w:t>
          </w:r>
        </w:p>
      </w:docPartBody>
    </w:docPart>
    <w:docPart>
      <w:docPartPr>
        <w:name w:val="8AFB8E6A7EB34B4CB1EE63A8C5E94C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4AAF3A-CB14-4633-AA5F-920124FF8642}"/>
      </w:docPartPr>
      <w:docPartBody>
        <w:p w:rsidR="002E5FFE" w:rsidRDefault="00400696" w:rsidP="00400696">
          <w:pPr>
            <w:pStyle w:val="8AFB8E6A7EB34B4CB1EE63A8C5E94CDE"/>
          </w:pPr>
          <w:r w:rsidRPr="00A972BA">
            <w:rPr>
              <w:rStyle w:val="Platzhaltertext"/>
              <w:lang w:val="fr-BE" w:eastAsia="en-US"/>
            </w:rPr>
            <w:t>Cliquez ou appuyez ici pour entrer du texte.</w:t>
          </w:r>
        </w:p>
      </w:docPartBody>
    </w:docPart>
    <w:docPart>
      <w:docPartPr>
        <w:name w:val="12749507CA9A4397951465ED5B0BDA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BFAE70-FF90-4DFF-803C-E5D9D8FBDA57}"/>
      </w:docPartPr>
      <w:docPartBody>
        <w:p w:rsidR="002E5FFE" w:rsidRDefault="00400696" w:rsidP="00400696">
          <w:pPr>
            <w:pStyle w:val="12749507CA9A4397951465ED5B0BDA52"/>
          </w:pPr>
          <w:r w:rsidRPr="00A972BA">
            <w:rPr>
              <w:rStyle w:val="Platzhaltertext"/>
              <w:lang w:val="fr-BE" w:eastAsia="en-US"/>
            </w:rPr>
            <w:t>Cliquez ou appuyez ici pour entrer du texte.</w:t>
          </w:r>
        </w:p>
      </w:docPartBody>
    </w:docPart>
    <w:docPart>
      <w:docPartPr>
        <w:name w:val="220F752F06CB4747A956AC50A08B87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3C621F-ED7A-41E8-ADD5-24FD36540A9A}"/>
      </w:docPartPr>
      <w:docPartBody>
        <w:p w:rsidR="002E5FFE" w:rsidRDefault="00400696" w:rsidP="00400696">
          <w:pPr>
            <w:pStyle w:val="220F752F06CB4747A956AC50A08B877C"/>
          </w:pPr>
          <w:r w:rsidRPr="00A972BA">
            <w:rPr>
              <w:rStyle w:val="Platzhaltertext"/>
              <w:lang w:val="fr-BE" w:eastAsia="en-US"/>
            </w:rPr>
            <w:t>Cliquez ou appuyez ici pour entrer du texte.</w:t>
          </w:r>
        </w:p>
      </w:docPartBody>
    </w:docPart>
    <w:docPart>
      <w:docPartPr>
        <w:name w:val="8BCC82363118430B9AF42A57C69F89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F73F6E-AA69-43A2-B4F1-3280543F6C8B}"/>
      </w:docPartPr>
      <w:docPartBody>
        <w:p w:rsidR="002E5FFE" w:rsidRDefault="00400696" w:rsidP="00400696">
          <w:pPr>
            <w:pStyle w:val="8BCC82363118430B9AF42A57C69F89DB"/>
          </w:pPr>
          <w:r w:rsidRPr="00A972BA">
            <w:rPr>
              <w:rStyle w:val="Platzhaltertext"/>
              <w:lang w:val="fr-BE" w:eastAsia="en-US"/>
            </w:rPr>
            <w:t>Cliquez ou appuyez ici pour entrer du texte.</w:t>
          </w:r>
        </w:p>
      </w:docPartBody>
    </w:docPart>
    <w:docPart>
      <w:docPartPr>
        <w:name w:val="CA214377808346D189724CA4512A3E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6D656C-28EF-4F94-B6F5-CD1116D94EDF}"/>
      </w:docPartPr>
      <w:docPartBody>
        <w:p w:rsidR="007E467B" w:rsidRDefault="006C2515" w:rsidP="006C2515">
          <w:pPr>
            <w:pStyle w:val="CA214377808346D189724CA4512A3EEF"/>
          </w:pPr>
          <w:r w:rsidRPr="00D36CCA">
            <w:rPr>
              <w:rStyle w:val="Platzhaltertext"/>
              <w:lang w:val="de-DE" w:eastAsia="en-US"/>
            </w:rPr>
            <w:t>Cliquez ou appuyez ici pour entrer du texte.</w:t>
          </w:r>
        </w:p>
      </w:docPartBody>
    </w:docPart>
    <w:docPart>
      <w:docPartPr>
        <w:name w:val="AAAF3D40D6914B7994807F781C8787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16CB69-A239-437B-BED6-6E04AF24BAD1}"/>
      </w:docPartPr>
      <w:docPartBody>
        <w:p w:rsidR="007E467B" w:rsidRDefault="006C2515" w:rsidP="006C2515">
          <w:pPr>
            <w:pStyle w:val="AAAF3D40D6914B7994807F781C87876A"/>
          </w:pPr>
          <w:r w:rsidRPr="00D36CCA">
            <w:rPr>
              <w:rStyle w:val="Platzhaltertext"/>
              <w:lang w:val="de-DE" w:eastAsia="en-US"/>
            </w:rPr>
            <w:t>Cliquez ou appuyez ici pour entrer du texte.</w:t>
          </w:r>
        </w:p>
      </w:docPartBody>
    </w:docPart>
    <w:docPart>
      <w:docPartPr>
        <w:name w:val="05B7034A290749E98A36093A506E4A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A50418-3906-403A-A5BA-957B7B9BA9DC}"/>
      </w:docPartPr>
      <w:docPartBody>
        <w:p w:rsidR="007E467B" w:rsidRDefault="006C2515" w:rsidP="006C2515">
          <w:pPr>
            <w:pStyle w:val="05B7034A290749E98A36093A506E4AFB"/>
          </w:pPr>
          <w:r w:rsidRPr="00A972BA">
            <w:rPr>
              <w:rStyle w:val="Platzhaltertext"/>
              <w:lang w:val="fr-BE" w:eastAsia="en-US"/>
            </w:rPr>
            <w:t>Cliquez ou appuyez ici pour entrer du texte.</w:t>
          </w:r>
        </w:p>
      </w:docPartBody>
    </w:docPart>
    <w:docPart>
      <w:docPartPr>
        <w:name w:val="992BDFBECF934770811B00A7F530E8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B6C77F-F08B-4F5E-A7A6-759BDE4A6F76}"/>
      </w:docPartPr>
      <w:docPartBody>
        <w:p w:rsidR="007E467B" w:rsidRDefault="006C2515" w:rsidP="006C2515">
          <w:pPr>
            <w:pStyle w:val="992BDFBECF934770811B00A7F530E82E"/>
          </w:pPr>
          <w:r w:rsidRPr="00AE5127">
            <w:rPr>
              <w:rStyle w:val="Platzhaltertext"/>
              <w:lang w:val="fr-BE" w:eastAsia="en-US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42"/>
    <w:rsid w:val="00111148"/>
    <w:rsid w:val="0015095E"/>
    <w:rsid w:val="001F407D"/>
    <w:rsid w:val="002E5FFE"/>
    <w:rsid w:val="00312E5D"/>
    <w:rsid w:val="00314E70"/>
    <w:rsid w:val="00400696"/>
    <w:rsid w:val="006C136B"/>
    <w:rsid w:val="006C2515"/>
    <w:rsid w:val="007E467B"/>
    <w:rsid w:val="0096428F"/>
    <w:rsid w:val="009D4993"/>
    <w:rsid w:val="00B42642"/>
    <w:rsid w:val="00D217EF"/>
    <w:rsid w:val="00EE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BE" w:eastAsia="de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C2515"/>
    <w:rPr>
      <w:color w:val="808080"/>
    </w:rPr>
  </w:style>
  <w:style w:type="paragraph" w:customStyle="1" w:styleId="0E62185BD7DD4770BABEA464E5BA3062">
    <w:name w:val="0E62185BD7DD4770BABEA464E5BA3062"/>
    <w:rsid w:val="00400696"/>
  </w:style>
  <w:style w:type="paragraph" w:customStyle="1" w:styleId="947D7D7D6D8C47F7BE82EC331CC119F1">
    <w:name w:val="947D7D7D6D8C47F7BE82EC331CC119F1"/>
    <w:rsid w:val="00B426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kern w:val="0"/>
      <w:szCs w:val="20"/>
      <w:lang w:val="fr-FR" w:eastAsia="fr-FR"/>
      <w14:ligatures w14:val="none"/>
    </w:rPr>
  </w:style>
  <w:style w:type="paragraph" w:customStyle="1" w:styleId="BDE30162036B48A5BC831CA209E0E728">
    <w:name w:val="BDE30162036B48A5BC831CA209E0E728"/>
    <w:rsid w:val="00B426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kern w:val="0"/>
      <w:szCs w:val="20"/>
      <w:lang w:val="fr-FR" w:eastAsia="fr-FR"/>
      <w14:ligatures w14:val="none"/>
    </w:rPr>
  </w:style>
  <w:style w:type="paragraph" w:customStyle="1" w:styleId="70F6440575B246FABE68269127069938">
    <w:name w:val="70F6440575B246FABE68269127069938"/>
    <w:rsid w:val="00B426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kern w:val="0"/>
      <w:szCs w:val="20"/>
      <w:lang w:val="fr-FR" w:eastAsia="fr-FR"/>
      <w14:ligatures w14:val="none"/>
    </w:rPr>
  </w:style>
  <w:style w:type="paragraph" w:customStyle="1" w:styleId="8A594C01B38C4934B48026D3F5DD7700">
    <w:name w:val="8A594C01B38C4934B48026D3F5DD7700"/>
    <w:rsid w:val="00B426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kern w:val="0"/>
      <w:szCs w:val="20"/>
      <w:lang w:val="fr-FR" w:eastAsia="fr-FR"/>
      <w14:ligatures w14:val="none"/>
    </w:rPr>
  </w:style>
  <w:style w:type="paragraph" w:customStyle="1" w:styleId="7BA6FCE84CA84752A4CE90F3548C4647">
    <w:name w:val="7BA6FCE84CA84752A4CE90F3548C4647"/>
    <w:rsid w:val="00B426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kern w:val="0"/>
      <w:szCs w:val="20"/>
      <w:lang w:val="fr-FR" w:eastAsia="fr-FR"/>
      <w14:ligatures w14:val="none"/>
    </w:rPr>
  </w:style>
  <w:style w:type="paragraph" w:customStyle="1" w:styleId="CD1577215C1D476F8ADC262A5E6E2067">
    <w:name w:val="CD1577215C1D476F8ADC262A5E6E2067"/>
    <w:rsid w:val="00400696"/>
  </w:style>
  <w:style w:type="paragraph" w:customStyle="1" w:styleId="8AFB8E6A7EB34B4CB1EE63A8C5E94CDE">
    <w:name w:val="8AFB8E6A7EB34B4CB1EE63A8C5E94CDE"/>
    <w:rsid w:val="00400696"/>
  </w:style>
  <w:style w:type="paragraph" w:customStyle="1" w:styleId="12749507CA9A4397951465ED5B0BDA52">
    <w:name w:val="12749507CA9A4397951465ED5B0BDA52"/>
    <w:rsid w:val="00400696"/>
  </w:style>
  <w:style w:type="paragraph" w:customStyle="1" w:styleId="220F752F06CB4747A956AC50A08B877C">
    <w:name w:val="220F752F06CB4747A956AC50A08B877C"/>
    <w:rsid w:val="00400696"/>
  </w:style>
  <w:style w:type="paragraph" w:customStyle="1" w:styleId="8BCC82363118430B9AF42A57C69F89DB">
    <w:name w:val="8BCC82363118430B9AF42A57C69F89DB"/>
    <w:rsid w:val="00400696"/>
  </w:style>
  <w:style w:type="paragraph" w:customStyle="1" w:styleId="CA214377808346D189724CA4512A3EEF">
    <w:name w:val="CA214377808346D189724CA4512A3EEF"/>
    <w:rsid w:val="006C2515"/>
  </w:style>
  <w:style w:type="paragraph" w:customStyle="1" w:styleId="AAAF3D40D6914B7994807F781C87876A">
    <w:name w:val="AAAF3D40D6914B7994807F781C87876A"/>
    <w:rsid w:val="006C2515"/>
  </w:style>
  <w:style w:type="paragraph" w:customStyle="1" w:styleId="05B7034A290749E98A36093A506E4AFB">
    <w:name w:val="05B7034A290749E98A36093A506E4AFB"/>
    <w:rsid w:val="006C2515"/>
  </w:style>
  <w:style w:type="paragraph" w:customStyle="1" w:styleId="992BDFBECF934770811B00A7F530E82E">
    <w:name w:val="992BDFBECF934770811B00A7F530E82E"/>
    <w:rsid w:val="006C25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eb7ab-3f6b-4e53-9170-aeb3ba43a124">
      <Terms xmlns="http://schemas.microsoft.com/office/infopath/2007/PartnerControls"/>
    </lcf76f155ced4ddcb4097134ff3c332f>
    <TaxCatchAll xmlns="d0776a0e-a154-4c73-a0f3-45718b916e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D93127BA1CE644BF14AAD76B1A61C7" ma:contentTypeVersion="19" ma:contentTypeDescription="Ein neues Dokument erstellen." ma:contentTypeScope="" ma:versionID="5e75b4f1258d1f2a81a165648d02324d">
  <xsd:schema xmlns:xsd="http://www.w3.org/2001/XMLSchema" xmlns:xs="http://www.w3.org/2001/XMLSchema" xmlns:p="http://schemas.microsoft.com/office/2006/metadata/properties" xmlns:ns2="86beb7ab-3f6b-4e53-9170-aeb3ba43a124" xmlns:ns3="d0776a0e-a154-4c73-a0f3-45718b916e86" targetNamespace="http://schemas.microsoft.com/office/2006/metadata/properties" ma:root="true" ma:fieldsID="45e2828f182beadc748ad1e1f65a32c2" ns2:_="" ns3:_="">
    <xsd:import namespace="86beb7ab-3f6b-4e53-9170-aeb3ba43a124"/>
    <xsd:import namespace="d0776a0e-a154-4c73-a0f3-45718b916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eb7ab-3f6b-4e53-9170-aeb3ba43a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dc1bc01-6fb9-48e4-be05-6ae4ff75e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76a0e-a154-4c73-a0f3-45718b916e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e9e977-9efd-4262-bf73-900fa51173ff}" ma:internalName="TaxCatchAll" ma:showField="CatchAllData" ma:web="d0776a0e-a154-4c73-a0f3-45718b916e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685FC-E09A-47FC-9927-98E8A9863BF1}">
  <ds:schemaRefs>
    <ds:schemaRef ds:uri="http://schemas.microsoft.com/office/2006/metadata/properties"/>
    <ds:schemaRef ds:uri="http://schemas.microsoft.com/office/infopath/2007/PartnerControls"/>
    <ds:schemaRef ds:uri="86beb7ab-3f6b-4e53-9170-aeb3ba43a124"/>
    <ds:schemaRef ds:uri="d0776a0e-a154-4c73-a0f3-45718b916e86"/>
  </ds:schemaRefs>
</ds:datastoreItem>
</file>

<file path=customXml/itemProps2.xml><?xml version="1.0" encoding="utf-8"?>
<ds:datastoreItem xmlns:ds="http://schemas.openxmlformats.org/officeDocument/2006/customXml" ds:itemID="{D701D62B-C2F2-41F5-BF70-C4BCEC4C72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67A7E-F9C4-4DFD-8F0B-BFA24D1C2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eb7ab-3f6b-4e53-9170-aeb3ba43a124"/>
    <ds:schemaRef ds:uri="d0776a0e-a154-4c73-a0f3-45718b916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229450-F348-4DE0-B378-4F64C433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 Briefkopf</Template>
  <TotalTime>0</TotalTime>
  <Pages>5</Pages>
  <Words>479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3204</CharactersWithSpaces>
  <SharedDoc>false</SharedDoc>
  <HLinks>
    <vt:vector size="12" baseType="variant">
      <vt:variant>
        <vt:i4>7405665</vt:i4>
      </vt:variant>
      <vt:variant>
        <vt:i4>3</vt:i4>
      </vt:variant>
      <vt:variant>
        <vt:i4>0</vt:i4>
      </vt:variant>
      <vt:variant>
        <vt:i4>5</vt:i4>
      </vt:variant>
      <vt:variant>
        <vt:lpwstr>http://www.fahrmit.be/</vt:lpwstr>
      </vt:variant>
      <vt:variant>
        <vt:lpwstr/>
      </vt:variant>
      <vt:variant>
        <vt:i4>3735554</vt:i4>
      </vt:variant>
      <vt:variant>
        <vt:i4>0</vt:i4>
      </vt:variant>
      <vt:variant>
        <vt:i4>0</vt:i4>
      </vt:variant>
      <vt:variant>
        <vt:i4>5</vt:i4>
      </vt:variant>
      <vt:variant>
        <vt:lpwstr>mailto:info@anikos.be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Claudia Schmitz - movia.info</cp:lastModifiedBy>
  <cp:revision>95</cp:revision>
  <cp:lastPrinted>2026-06-30T10:02:00Z</cp:lastPrinted>
  <dcterms:created xsi:type="dcterms:W3CDTF">2026-06-23T10:10:00Z</dcterms:created>
  <dcterms:modified xsi:type="dcterms:W3CDTF">2026-08-31T07:56:00Z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0x0101000AD93127BA1CE644BF14AAD76B1A61C7</vt:lpwstr>
  </property>
  <property fmtid="{D5CDD505-2E9C-101B-9397-08002B2CF9AE}" pid="3" name="MediaServiceImageTags">
    <vt:lpwstr/>
  </property>
</Properties>
</file>